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FC076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1F875B11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26BD59BE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49289B33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35D6D0D0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0D159AE0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</w:p>
    <w:p w14:paraId="10E338A7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  <w:r w:rsidRPr="00A70F62">
        <w:rPr>
          <w:lang w:val="en-GB"/>
        </w:rPr>
        <w:t>EMA Service Desk</w:t>
      </w:r>
    </w:p>
    <w:p w14:paraId="780117C3" w14:textId="77777777" w:rsidR="00220B08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  <w:r w:rsidRPr="00FF469F">
        <w:rPr>
          <w:lang w:val="en-US"/>
        </w:rPr>
        <w:t>Domenico Scarlattilaan 6, 1083 HS Amsterdam, The Netherlands</w:t>
      </w:r>
    </w:p>
    <w:p w14:paraId="5CF97D6A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</w:p>
    <w:p w14:paraId="6A4D22CC" w14:textId="77777777" w:rsidR="00FF469F" w:rsidRP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2C3CDD67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36068479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3314D772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419A00D0" w14:textId="77777777" w:rsidR="007D2BE8" w:rsidRPr="00FF469F" w:rsidRDefault="007D2BE8" w:rsidP="00904606">
      <w:pPr>
        <w:ind w:right="567"/>
        <w:outlineLvl w:val="0"/>
        <w:rPr>
          <w:rFonts w:ascii="Arial" w:hAnsi="Arial" w:cs="Arial"/>
          <w:sz w:val="16"/>
          <w:szCs w:val="16"/>
          <w:lang w:val="en-US"/>
        </w:rPr>
      </w:pPr>
    </w:p>
    <w:p w14:paraId="4C1E0194" w14:textId="77777777" w:rsidR="007D2BE8" w:rsidRPr="00FF469F" w:rsidRDefault="007D2BE8" w:rsidP="007D2BE8">
      <w:pPr>
        <w:ind w:right="567"/>
        <w:outlineLvl w:val="0"/>
        <w:rPr>
          <w:rFonts w:ascii="Arial" w:hAnsi="Arial" w:cs="Arial"/>
          <w:sz w:val="24"/>
          <w:lang w:val="en-US"/>
        </w:rPr>
      </w:pPr>
    </w:p>
    <w:p w14:paraId="362F78B0" w14:textId="77777777" w:rsidR="00D81CED" w:rsidRPr="00FF469F" w:rsidRDefault="00695E34" w:rsidP="00EE53A9">
      <w:pPr>
        <w:tabs>
          <w:tab w:val="right" w:pos="7080"/>
        </w:tabs>
        <w:ind w:right="567"/>
        <w:outlineLvl w:val="0"/>
        <w:rPr>
          <w:rFonts w:ascii="Arial" w:hAnsi="Arial" w:cs="Arial"/>
          <w:lang w:val="en-US"/>
        </w:rPr>
      </w:pPr>
      <w:r w:rsidRPr="00FF469F">
        <w:rPr>
          <w:rFonts w:ascii="Arial" w:hAnsi="Arial" w:cs="Arial"/>
          <w:lang w:val="en-US"/>
        </w:rPr>
        <w:tab/>
      </w:r>
    </w:p>
    <w:p w14:paraId="5635BD52" w14:textId="77777777" w:rsidR="00D81CED" w:rsidRPr="00FF469F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  <w:lang w:val="en-US"/>
        </w:rPr>
      </w:pPr>
    </w:p>
    <w:p w14:paraId="66ACD445" w14:textId="77777777" w:rsidR="00D81CED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</w:rPr>
      </w:pPr>
    </w:p>
    <w:p w14:paraId="0F5840F9" w14:textId="77777777" w:rsidR="00D81CED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</w:rPr>
      </w:pPr>
    </w:p>
    <w:p w14:paraId="47C14522" w14:textId="77777777" w:rsidR="006604AB" w:rsidRPr="00A50CCD" w:rsidRDefault="00A50CCD" w:rsidP="006604AB">
      <w:pPr>
        <w:framePr w:w="2721" w:h="3982" w:hSpace="142" w:wrap="around" w:vAnchor="page" w:hAnchor="page" w:x="9129" w:y="226"/>
        <w:spacing w:line="200" w:lineRule="exact"/>
        <w:rPr>
          <w:rFonts w:ascii="Arial" w:hAnsi="Arial" w:cs="Arial"/>
          <w:szCs w:val="14"/>
        </w:rPr>
      </w:pPr>
      <w:r w:rsidRPr="00A50CCD">
        <w:rPr>
          <w:rFonts w:ascii="Arial" w:hAnsi="Arial" w:cs="Arial"/>
          <w:b/>
          <w:sz w:val="22"/>
          <w:szCs w:val="16"/>
          <w:highlight w:val="yellow"/>
        </w:rPr>
        <w:t>Briefkopf anpassen</w:t>
      </w:r>
    </w:p>
    <w:p w14:paraId="5C85F76D" w14:textId="77777777" w:rsidR="006604AB" w:rsidRPr="008B47FD" w:rsidRDefault="006604AB" w:rsidP="006604AB">
      <w:pPr>
        <w:framePr w:w="2721" w:h="3982" w:hSpace="142" w:wrap="around" w:vAnchor="page" w:hAnchor="page" w:x="9129" w:y="226"/>
        <w:tabs>
          <w:tab w:val="left" w:pos="1049"/>
        </w:tabs>
        <w:spacing w:line="180" w:lineRule="exact"/>
        <w:rPr>
          <w:rFonts w:ascii="Arial" w:hAnsi="Arial" w:cs="Arial"/>
        </w:rPr>
      </w:pPr>
    </w:p>
    <w:p w14:paraId="1A71F4C8" w14:textId="77777777" w:rsidR="009701D6" w:rsidRPr="000A6222" w:rsidRDefault="00783E98" w:rsidP="00B21D9C">
      <w:pPr>
        <w:tabs>
          <w:tab w:val="right" w:pos="7080"/>
        </w:tabs>
        <w:ind w:right="567"/>
        <w:jc w:val="right"/>
        <w:outlineLvl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</w:t>
      </w:r>
      <w:r w:rsidR="005B6D1A" w:rsidRPr="000A6222">
        <w:rPr>
          <w:rFonts w:ascii="Arial" w:hAnsi="Arial" w:cs="Arial"/>
          <w:lang w:val="en-US"/>
        </w:rPr>
        <w:t>.</w:t>
      </w:r>
      <w:r w:rsidR="00FF469F">
        <w:rPr>
          <w:rFonts w:ascii="Arial" w:hAnsi="Arial" w:cs="Arial"/>
          <w:lang w:val="en-US"/>
        </w:rPr>
        <w:t>0</w:t>
      </w:r>
      <w:r>
        <w:rPr>
          <w:rFonts w:ascii="Arial" w:hAnsi="Arial" w:cs="Arial"/>
          <w:lang w:val="en-US"/>
        </w:rPr>
        <w:t>8</w:t>
      </w:r>
      <w:r w:rsidR="00756916" w:rsidRPr="000A6222">
        <w:rPr>
          <w:rFonts w:ascii="Arial" w:hAnsi="Arial" w:cs="Arial"/>
          <w:lang w:val="en-US"/>
        </w:rPr>
        <w:t>.20</w:t>
      </w:r>
      <w:r w:rsidR="00F47F98">
        <w:rPr>
          <w:rFonts w:ascii="Arial" w:hAnsi="Arial" w:cs="Arial"/>
          <w:lang w:val="en-US"/>
        </w:rPr>
        <w:t>22</w:t>
      </w:r>
    </w:p>
    <w:p w14:paraId="20C84A84" w14:textId="77777777" w:rsidR="009308BE" w:rsidRPr="000A6222" w:rsidRDefault="009308BE" w:rsidP="007F30C6">
      <w:pPr>
        <w:tabs>
          <w:tab w:val="left" w:pos="4820"/>
        </w:tabs>
        <w:rPr>
          <w:rFonts w:ascii="Arial" w:hAnsi="Arial"/>
          <w:b/>
          <w:sz w:val="24"/>
          <w:szCs w:val="24"/>
          <w:lang w:val="en-US"/>
        </w:rPr>
      </w:pPr>
    </w:p>
    <w:p w14:paraId="3EDF63B9" w14:textId="77777777" w:rsidR="00056ED4" w:rsidRPr="000A6222" w:rsidRDefault="00056ED4" w:rsidP="00056ED4">
      <w:pPr>
        <w:rPr>
          <w:rFonts w:ascii="Arial" w:hAnsi="Arial" w:cs="Arial"/>
          <w:b/>
          <w:sz w:val="22"/>
          <w:szCs w:val="22"/>
          <w:lang w:val="en-US"/>
        </w:rPr>
      </w:pPr>
    </w:p>
    <w:p w14:paraId="1B018BC6" w14:textId="77777777" w:rsidR="000A6222" w:rsidRPr="000A6222" w:rsidRDefault="000A6222" w:rsidP="00E50BFF">
      <w:pPr>
        <w:spacing w:line="360" w:lineRule="auto"/>
        <w:jc w:val="both"/>
        <w:outlineLvl w:val="0"/>
        <w:rPr>
          <w:rFonts w:ascii="Arial" w:hAnsi="Arial" w:cs="Arial"/>
          <w:bCs/>
          <w:sz w:val="22"/>
          <w:szCs w:val="22"/>
          <w:lang w:val="en-US"/>
        </w:rPr>
      </w:pPr>
      <w:r w:rsidRPr="000A6222">
        <w:rPr>
          <w:rFonts w:ascii="Arial" w:hAnsi="Arial" w:cs="Arial"/>
          <w:bCs/>
          <w:sz w:val="22"/>
          <w:szCs w:val="22"/>
          <w:lang w:val="en-US"/>
        </w:rPr>
        <w:t>Dear Sir or Madame,</w:t>
      </w:r>
    </w:p>
    <w:p w14:paraId="255BDD0F" w14:textId="77777777" w:rsidR="00F47F98" w:rsidRDefault="00F47F98" w:rsidP="00E50BFF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  <w:lang w:val="en-US"/>
        </w:rPr>
      </w:pPr>
    </w:p>
    <w:p w14:paraId="503C4FC8" w14:textId="77777777" w:rsidR="00FF469F" w:rsidRDefault="00783E98" w:rsidP="00E50BFF">
      <w:pPr>
        <w:spacing w:line="360" w:lineRule="auto"/>
        <w:jc w:val="both"/>
        <w:outlineLvl w:val="0"/>
      </w:pPr>
      <w:r>
        <w:rPr>
          <w:rFonts w:ascii="Arial" w:hAnsi="Arial" w:cs="Arial"/>
          <w:b/>
          <w:sz w:val="22"/>
          <w:szCs w:val="22"/>
          <w:lang w:val="en-US"/>
        </w:rPr>
        <w:t xml:space="preserve">Premature end of </w:t>
      </w:r>
      <w:r w:rsidR="0097655B"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>M1E-JR-004</w:t>
      </w:r>
    </w:p>
    <w:p w14:paraId="34CD8280" w14:textId="77777777" w:rsidR="00783E98" w:rsidRDefault="00783E98" w:rsidP="00E50BFF">
      <w:pPr>
        <w:spacing w:line="360" w:lineRule="auto"/>
        <w:jc w:val="both"/>
        <w:outlineLvl w:val="0"/>
      </w:pPr>
      <w:r>
        <w:t xml:space="preserve">EUDRA-CT </w:t>
      </w:r>
      <w:r w:rsidR="0097655B"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>2006-006384-24</w:t>
      </w:r>
    </w:p>
    <w:p w14:paraId="4B142FFB" w14:textId="77777777" w:rsidR="00FF469F" w:rsidRDefault="0097655B" w:rsidP="00E50BFF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 xml:space="preserve">Bestimmung der stimulierten ß-Zell-Kapazität im oralen </w:t>
      </w:r>
      <w:proofErr w:type="spellStart"/>
      <w:r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>Nateglinide</w:t>
      </w:r>
      <w:proofErr w:type="spellEnd"/>
      <w:r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 xml:space="preserve"> 50 g Glukose-Toleranz-Test - „</w:t>
      </w:r>
      <w:proofErr w:type="spellStart"/>
      <w:r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>Nateglinide</w:t>
      </w:r>
      <w:proofErr w:type="spellEnd"/>
      <w:r>
        <w:rPr>
          <w:rFonts w:ascii="Calibri" w:hAnsi="Calibri" w:cs="Calibri"/>
          <w:color w:val="222222"/>
          <w:sz w:val="21"/>
          <w:szCs w:val="21"/>
          <w:shd w:val="clear" w:color="auto" w:fill="FCFDFD"/>
        </w:rPr>
        <w:t>-Test“</w:t>
      </w:r>
    </w:p>
    <w:p w14:paraId="608194F6" w14:textId="77777777" w:rsidR="00A70F62" w:rsidRPr="00F47F98" w:rsidRDefault="00732BC2" w:rsidP="00F47F98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F47F98">
        <w:rPr>
          <w:rFonts w:ascii="Arial" w:hAnsi="Arial" w:cs="Arial"/>
          <w:b/>
          <w:sz w:val="22"/>
          <w:szCs w:val="22"/>
        </w:rPr>
        <w:t>Sponsor</w:t>
      </w:r>
      <w:r w:rsidR="00A70F62" w:rsidRPr="00F47F98">
        <w:rPr>
          <w:rFonts w:ascii="Arial" w:hAnsi="Arial" w:cs="Arial"/>
          <w:b/>
          <w:sz w:val="22"/>
          <w:szCs w:val="22"/>
        </w:rPr>
        <w:t xml:space="preserve">: </w:t>
      </w:r>
      <w:r w:rsidR="00F47F98" w:rsidRPr="00F47F98">
        <w:rPr>
          <w:rFonts w:ascii="Arial" w:hAnsi="Arial" w:cs="Arial"/>
          <w:b/>
          <w:sz w:val="22"/>
          <w:szCs w:val="22"/>
        </w:rPr>
        <w:t xml:space="preserve"> </w:t>
      </w:r>
      <w:r w:rsidR="00A70F62" w:rsidRPr="00F47F98">
        <w:rPr>
          <w:rFonts w:ascii="Arial" w:hAnsi="Arial" w:cs="Arial"/>
          <w:b/>
          <w:sz w:val="22"/>
          <w:szCs w:val="22"/>
        </w:rPr>
        <w:t>Johann Wolfgang Goethe Universität</w:t>
      </w:r>
    </w:p>
    <w:p w14:paraId="663C86F8" w14:textId="77777777" w:rsidR="00F47F98" w:rsidRDefault="00F47F98" w:rsidP="00F47F98">
      <w:pPr>
        <w:tabs>
          <w:tab w:val="left" w:pos="1134"/>
        </w:tabs>
        <w:ind w:right="850"/>
        <w:outlineLvl w:val="0"/>
        <w:rPr>
          <w:lang w:val="en-GB"/>
        </w:rPr>
      </w:pPr>
      <w:r>
        <w:rPr>
          <w:lang w:val="en-GB"/>
        </w:rPr>
        <w:tab/>
      </w:r>
      <w:r w:rsidRPr="00F47F98">
        <w:rPr>
          <w:lang w:val="en-GB"/>
        </w:rPr>
        <w:t>(Dekan des Fachbereichs Humanmedizin)</w:t>
      </w:r>
    </w:p>
    <w:p w14:paraId="3B12BD9F" w14:textId="77777777" w:rsidR="00F47F98" w:rsidRDefault="00F47F98" w:rsidP="00F47F98">
      <w:pPr>
        <w:tabs>
          <w:tab w:val="left" w:pos="9498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59015B52" w14:textId="77777777" w:rsidR="00F47F98" w:rsidRPr="00A70F62" w:rsidRDefault="00F47F98" w:rsidP="00F47F98">
      <w:pPr>
        <w:tabs>
          <w:tab w:val="left" w:pos="1134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ab/>
      </w:r>
      <w:r w:rsidRPr="00A70F62">
        <w:rPr>
          <w:rFonts w:ascii="Arial" w:hAnsi="Arial" w:cs="Arial"/>
          <w:sz w:val="22"/>
          <w:szCs w:val="22"/>
          <w:lang w:val="en-GB"/>
        </w:rPr>
        <w:t>represented by the Coordinating Investigator</w:t>
      </w:r>
    </w:p>
    <w:p w14:paraId="24193B79" w14:textId="77777777" w:rsidR="00F47F98" w:rsidRPr="00F47F98" w:rsidRDefault="00F47F98" w:rsidP="00F47F98">
      <w:pPr>
        <w:tabs>
          <w:tab w:val="left" w:pos="1134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770B4CE6" w14:textId="77777777" w:rsidR="00A70F62" w:rsidRPr="00F47F98" w:rsidRDefault="00A70F62" w:rsidP="00732BC2">
      <w:pPr>
        <w:tabs>
          <w:tab w:val="left" w:pos="9498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0791F963" w14:textId="77777777" w:rsidR="00783E98" w:rsidRDefault="00783E98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Due to lack of resources an insufficient number of patients were recruited whose results did not allow a conclusion to be reported. The trial was therefore prematurely ended.</w:t>
      </w:r>
    </w:p>
    <w:p w14:paraId="0618F8C0" w14:textId="77777777" w:rsidR="007E6210" w:rsidRP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070B908E" w14:textId="77777777" w:rsidR="007E6210" w:rsidRP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bookmarkStart w:id="0" w:name="_MON_1148281810"/>
    <w:bookmarkEnd w:id="0"/>
    <w:bookmarkStart w:id="1" w:name="_MON_1148281789"/>
    <w:bookmarkEnd w:id="1"/>
    <w:p w14:paraId="61B550E8" w14:textId="77777777" w:rsidR="007E6210" w:rsidRDefault="00783E98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B92B2A">
        <w:rPr>
          <w:rFonts w:ascii="Bookman Old Style" w:hAnsi="Bookman Old Style"/>
        </w:rPr>
        <w:object w:dxaOrig="3504" w:dyaOrig="1532" w14:anchorId="4877C1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pt;height:27pt" o:ole="" fillcolor="window">
            <v:imagedata r:id="rId8" o:title=""/>
          </v:shape>
          <o:OLEObject Type="Embed" ProgID="Word.Picture.8" ShapeID="_x0000_i1025" DrawAspect="Content" ObjectID="_1722777447" r:id="rId9"/>
        </w:object>
      </w:r>
    </w:p>
    <w:p w14:paraId="03EDAC67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4FFB8FE8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00CCA2BC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458BA58B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195A9586" w14:textId="77777777" w:rsidR="00A70F62" w:rsidRPr="00A70F62" w:rsidRDefault="00A70F62" w:rsidP="00A70F62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A70F62">
        <w:rPr>
          <w:rFonts w:ascii="Arial" w:hAnsi="Arial" w:cs="Arial"/>
          <w:sz w:val="22"/>
          <w:szCs w:val="22"/>
          <w:lang w:val="en-US"/>
        </w:rPr>
        <w:t>Prof. Dr. med. Klaus Badenhoop</w:t>
      </w:r>
    </w:p>
    <w:p w14:paraId="4326F452" w14:textId="77777777" w:rsidR="00BA15A7" w:rsidRPr="007E6210" w:rsidRDefault="007E6210" w:rsidP="00E92092">
      <w:pPr>
        <w:tabs>
          <w:tab w:val="left" w:pos="3969"/>
          <w:tab w:val="left" w:pos="9498"/>
        </w:tabs>
        <w:ind w:right="850"/>
        <w:outlineLvl w:val="0"/>
        <w:rPr>
          <w:rFonts w:ascii="Arial" w:hAnsi="Arial" w:cs="Arial"/>
          <w:i/>
          <w:sz w:val="22"/>
          <w:szCs w:val="22"/>
          <w:lang w:val="en-US"/>
        </w:rPr>
      </w:pPr>
      <w:r w:rsidRPr="007E6210">
        <w:rPr>
          <w:rFonts w:ascii="Arial" w:hAnsi="Arial" w:cs="Arial"/>
          <w:i/>
          <w:sz w:val="22"/>
          <w:szCs w:val="22"/>
          <w:lang w:val="en-US"/>
        </w:rPr>
        <w:t>Coordinating Investigator of</w:t>
      </w:r>
      <w:r>
        <w:rPr>
          <w:rFonts w:ascii="Arial" w:hAnsi="Arial" w:cs="Arial"/>
          <w:i/>
          <w:sz w:val="22"/>
          <w:szCs w:val="22"/>
          <w:lang w:val="en-US"/>
        </w:rPr>
        <w:t xml:space="preserve"> </w:t>
      </w:r>
      <w:r w:rsidRPr="007E6210">
        <w:rPr>
          <w:rFonts w:ascii="Arial" w:hAnsi="Arial" w:cs="Arial"/>
          <w:i/>
          <w:sz w:val="22"/>
          <w:szCs w:val="22"/>
          <w:lang w:val="en-US"/>
        </w:rPr>
        <w:t xml:space="preserve">the </w:t>
      </w:r>
      <w:r>
        <w:rPr>
          <w:rFonts w:ascii="Arial" w:hAnsi="Arial" w:cs="Arial"/>
          <w:i/>
          <w:sz w:val="22"/>
          <w:szCs w:val="22"/>
          <w:lang w:val="en-US"/>
        </w:rPr>
        <w:t>T</w:t>
      </w:r>
      <w:r w:rsidRPr="007E6210">
        <w:rPr>
          <w:rFonts w:ascii="Arial" w:hAnsi="Arial" w:cs="Arial"/>
          <w:i/>
          <w:sz w:val="22"/>
          <w:szCs w:val="22"/>
          <w:lang w:val="en-US"/>
        </w:rPr>
        <w:t>r</w:t>
      </w:r>
      <w:r>
        <w:rPr>
          <w:rFonts w:ascii="Arial" w:hAnsi="Arial" w:cs="Arial"/>
          <w:i/>
          <w:sz w:val="22"/>
          <w:szCs w:val="22"/>
          <w:lang w:val="en-US"/>
        </w:rPr>
        <w:t>ial</w:t>
      </w:r>
      <w:r w:rsidR="00BA15A7" w:rsidRPr="007E6210">
        <w:rPr>
          <w:rFonts w:ascii="Arial" w:hAnsi="Arial" w:cs="Arial"/>
          <w:i/>
          <w:sz w:val="22"/>
          <w:szCs w:val="22"/>
          <w:lang w:val="en-US"/>
        </w:rPr>
        <w:tab/>
      </w:r>
    </w:p>
    <w:sectPr w:rsidR="00BA15A7" w:rsidRPr="007E6210" w:rsidSect="005538D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425" w:bottom="295" w:left="1418" w:header="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C243D" w14:textId="77777777" w:rsidR="00841CBD" w:rsidRDefault="00841CBD">
      <w:r>
        <w:separator/>
      </w:r>
    </w:p>
  </w:endnote>
  <w:endnote w:type="continuationSeparator" w:id="0">
    <w:p w14:paraId="017D5080" w14:textId="77777777" w:rsidR="00841CBD" w:rsidRDefault="00841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F967B" w14:textId="77777777" w:rsidR="00482BBD" w:rsidRDefault="00482BBD">
    <w:pPr>
      <w:pStyle w:val="Footer"/>
    </w:pPr>
  </w:p>
  <w:p w14:paraId="535CB8E0" w14:textId="77777777" w:rsidR="00482BBD" w:rsidRDefault="00482BBD">
    <w:pPr>
      <w:pStyle w:val="Footer"/>
    </w:pPr>
  </w:p>
  <w:p w14:paraId="272D4FEB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062"/>
        <w:tab w:val="left" w:pos="4593"/>
      </w:tabs>
      <w:spacing w:line="18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44F14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  <w:rPr>
        <w:rFonts w:ascii="Arial" w:hAnsi="Arial"/>
        <w:sz w:val="14"/>
      </w:rPr>
    </w:pPr>
    <w:r>
      <w:rPr>
        <w:rFonts w:ascii="Arial" w:hAnsi="Arial"/>
        <w:sz w:val="14"/>
      </w:rPr>
      <w:t>Postanschrift:</w:t>
    </w:r>
    <w:r>
      <w:rPr>
        <w:rFonts w:ascii="Arial" w:hAnsi="Arial"/>
        <w:sz w:val="14"/>
      </w:rPr>
      <w:tab/>
      <w:t xml:space="preserve">Frankfurter Sparkasse </w:t>
    </w:r>
    <w:r>
      <w:rPr>
        <w:rFonts w:ascii="Arial" w:hAnsi="Arial"/>
        <w:sz w:val="14"/>
      </w:rPr>
      <w:tab/>
      <w:t xml:space="preserve">Postbank Frankfurt </w:t>
    </w:r>
    <w:r>
      <w:rPr>
        <w:rFonts w:ascii="Arial" w:hAnsi="Arial"/>
        <w:sz w:val="14"/>
      </w:rPr>
      <w:tab/>
      <w:t>www.kgu.de</w:t>
    </w:r>
  </w:p>
  <w:p w14:paraId="333A8DE7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  <w:rPr>
        <w:rFonts w:ascii="Arial" w:hAnsi="Arial"/>
        <w:sz w:val="14"/>
      </w:rPr>
    </w:pPr>
    <w:r>
      <w:rPr>
        <w:rFonts w:ascii="Arial" w:hAnsi="Arial"/>
        <w:sz w:val="14"/>
      </w:rPr>
      <w:t>Universitätsklinikum</w:t>
    </w:r>
    <w:r>
      <w:rPr>
        <w:rFonts w:ascii="Arial" w:hAnsi="Arial"/>
        <w:sz w:val="14"/>
      </w:rPr>
      <w:tab/>
      <w:t>Kto.-Nr. 37 9999</w:t>
    </w:r>
    <w:r>
      <w:rPr>
        <w:rFonts w:ascii="Arial" w:hAnsi="Arial"/>
        <w:sz w:val="14"/>
      </w:rPr>
      <w:tab/>
      <w:t xml:space="preserve">Kto.-Nr. 760-603 </w:t>
    </w:r>
    <w:r>
      <w:rPr>
        <w:rFonts w:ascii="Arial" w:hAnsi="Arial"/>
        <w:sz w:val="14"/>
      </w:rPr>
      <w:tab/>
      <w:t>Straßenbahn: 15,12,21</w:t>
    </w:r>
  </w:p>
  <w:p w14:paraId="6862B660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</w:pPr>
    <w:r>
      <w:rPr>
        <w:rFonts w:ascii="Arial" w:hAnsi="Arial"/>
        <w:sz w:val="14"/>
      </w:rPr>
      <w:t>60590 Frankfurt</w:t>
    </w:r>
    <w:r>
      <w:rPr>
        <w:rFonts w:ascii="Arial" w:hAnsi="Arial"/>
        <w:sz w:val="14"/>
      </w:rPr>
      <w:tab/>
      <w:t>BLZ 500 502 01</w:t>
    </w:r>
    <w:r>
      <w:rPr>
        <w:rFonts w:ascii="Arial" w:hAnsi="Arial"/>
        <w:sz w:val="14"/>
      </w:rPr>
      <w:tab/>
      <w:t>BLZ 500 100 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7C6FD" w14:textId="77777777" w:rsidR="00841CBD" w:rsidRDefault="00841CBD">
      <w:r>
        <w:separator/>
      </w:r>
    </w:p>
  </w:footnote>
  <w:footnote w:type="continuationSeparator" w:id="0">
    <w:p w14:paraId="6F851A55" w14:textId="77777777" w:rsidR="00841CBD" w:rsidRDefault="00841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5D50" w14:textId="77777777" w:rsidR="00482BBD" w:rsidRDefault="004E7E27" w:rsidP="00C92B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82BB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9A812F" w14:textId="77777777" w:rsidR="00482BBD" w:rsidRDefault="00482B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D0D13" w14:textId="77777777" w:rsidR="00482BBD" w:rsidRDefault="00482BBD" w:rsidP="000B24C7">
    <w:pPr>
      <w:pStyle w:val="Header"/>
      <w:rPr>
        <w:rFonts w:ascii="Arial" w:hAnsi="Arial" w:cs="Arial"/>
      </w:rPr>
    </w:pPr>
  </w:p>
  <w:p w14:paraId="574B5FFA" w14:textId="77777777" w:rsidR="00482BBD" w:rsidRDefault="00482BBD" w:rsidP="000B24C7">
    <w:pPr>
      <w:pStyle w:val="Header"/>
      <w:rPr>
        <w:rFonts w:ascii="Arial" w:hAnsi="Arial" w:cs="Arial"/>
      </w:rPr>
    </w:pPr>
  </w:p>
  <w:p w14:paraId="01ADDE01" w14:textId="77777777" w:rsidR="00482BBD" w:rsidRPr="00DD4723" w:rsidRDefault="00482BBD" w:rsidP="000B24C7">
    <w:pPr>
      <w:pStyle w:val="Head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7A76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  <w:r>
      <w:rPr>
        <w:rFonts w:ascii="Times" w:hAnsi="Times"/>
        <w:noProof/>
        <w:sz w:val="36"/>
      </w:rPr>
      <w:drawing>
        <wp:anchor distT="0" distB="0" distL="114300" distR="114300" simplePos="0" relativeHeight="251658240" behindDoc="1" locked="0" layoutInCell="1" allowOverlap="1" wp14:anchorId="3973BE99" wp14:editId="2863C3C2">
          <wp:simplePos x="0" y="0"/>
          <wp:positionH relativeFrom="column">
            <wp:posOffset>-595630</wp:posOffset>
          </wp:positionH>
          <wp:positionV relativeFrom="paragraph">
            <wp:posOffset>152400</wp:posOffset>
          </wp:positionV>
          <wp:extent cx="2200275" cy="952500"/>
          <wp:effectExtent l="19050" t="0" r="9525" b="0"/>
          <wp:wrapTight wrapText="bothSides">
            <wp:wrapPolygon edited="0">
              <wp:start x="-187" y="0"/>
              <wp:lineTo x="-187" y="21168"/>
              <wp:lineTo x="21694" y="21168"/>
              <wp:lineTo x="21694" y="0"/>
              <wp:lineTo x="-187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11D2FE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</w:p>
  <w:p w14:paraId="21D810C0" w14:textId="77777777" w:rsidR="00482BBD" w:rsidRDefault="00482BBD" w:rsidP="00A56E7E">
    <w:pPr>
      <w:pStyle w:val="Header"/>
      <w:tabs>
        <w:tab w:val="right" w:pos="10064"/>
      </w:tabs>
      <w:jc w:val="center"/>
      <w:rPr>
        <w:rFonts w:ascii="Times" w:hAnsi="Times"/>
        <w:sz w:val="36"/>
      </w:rPr>
    </w:pPr>
  </w:p>
  <w:p w14:paraId="79074B3F" w14:textId="77777777" w:rsidR="00482BBD" w:rsidRDefault="00482BBD" w:rsidP="00A56E7E">
    <w:pPr>
      <w:pStyle w:val="Header"/>
      <w:tabs>
        <w:tab w:val="right" w:pos="10064"/>
      </w:tabs>
      <w:jc w:val="both"/>
      <w:rPr>
        <w:rFonts w:ascii="Times" w:hAnsi="Times"/>
        <w:sz w:val="36"/>
      </w:rPr>
    </w:pPr>
  </w:p>
  <w:p w14:paraId="27DEA441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5A83"/>
    <w:multiLevelType w:val="hybridMultilevel"/>
    <w:tmpl w:val="247E4C38"/>
    <w:lvl w:ilvl="0" w:tplc="2EE2F1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B7B15"/>
    <w:multiLevelType w:val="hybridMultilevel"/>
    <w:tmpl w:val="1F7AEF8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5F6DD5"/>
    <w:multiLevelType w:val="hybridMultilevel"/>
    <w:tmpl w:val="36BE84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C68D6"/>
    <w:multiLevelType w:val="hybridMultilevel"/>
    <w:tmpl w:val="EF541CD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3722F0"/>
    <w:multiLevelType w:val="hybridMultilevel"/>
    <w:tmpl w:val="DEBA47B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A648F4"/>
    <w:multiLevelType w:val="hybridMultilevel"/>
    <w:tmpl w:val="DD8CF2CC"/>
    <w:lvl w:ilvl="0" w:tplc="0EF67500">
      <w:start w:val="20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1E397C"/>
    <w:multiLevelType w:val="singleLevel"/>
    <w:tmpl w:val="174E6D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717118B"/>
    <w:multiLevelType w:val="hybridMultilevel"/>
    <w:tmpl w:val="5B2AC3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IPSpeechSession$" w:val="FALSE"/>
    <w:docVar w:name="IPSpeechSessionSaved$" w:val="FALSE"/>
  </w:docVars>
  <w:rsids>
    <w:rsidRoot w:val="000A6222"/>
    <w:rsid w:val="0000061C"/>
    <w:rsid w:val="00003F2D"/>
    <w:rsid w:val="00007324"/>
    <w:rsid w:val="00007B89"/>
    <w:rsid w:val="00020B69"/>
    <w:rsid w:val="000223A8"/>
    <w:rsid w:val="00023966"/>
    <w:rsid w:val="00030759"/>
    <w:rsid w:val="00035E6A"/>
    <w:rsid w:val="00037F34"/>
    <w:rsid w:val="00044C09"/>
    <w:rsid w:val="0005649E"/>
    <w:rsid w:val="00056ED4"/>
    <w:rsid w:val="00060361"/>
    <w:rsid w:val="00064D18"/>
    <w:rsid w:val="0006570D"/>
    <w:rsid w:val="00066EA6"/>
    <w:rsid w:val="00066F63"/>
    <w:rsid w:val="000673DF"/>
    <w:rsid w:val="000712DF"/>
    <w:rsid w:val="000746AA"/>
    <w:rsid w:val="00081CDC"/>
    <w:rsid w:val="0008583C"/>
    <w:rsid w:val="00085ECF"/>
    <w:rsid w:val="00086AFC"/>
    <w:rsid w:val="00090AA1"/>
    <w:rsid w:val="00096F54"/>
    <w:rsid w:val="000A1C02"/>
    <w:rsid w:val="000A38F4"/>
    <w:rsid w:val="000A6222"/>
    <w:rsid w:val="000B24C7"/>
    <w:rsid w:val="000B43EA"/>
    <w:rsid w:val="000B474E"/>
    <w:rsid w:val="000B4936"/>
    <w:rsid w:val="000B5408"/>
    <w:rsid w:val="000B7DF9"/>
    <w:rsid w:val="000D2A28"/>
    <w:rsid w:val="000D390A"/>
    <w:rsid w:val="000D7793"/>
    <w:rsid w:val="000E0DBC"/>
    <w:rsid w:val="000F3FE2"/>
    <w:rsid w:val="000F56D3"/>
    <w:rsid w:val="00101947"/>
    <w:rsid w:val="00114425"/>
    <w:rsid w:val="001164C1"/>
    <w:rsid w:val="00116B4F"/>
    <w:rsid w:val="00123E2F"/>
    <w:rsid w:val="001312CF"/>
    <w:rsid w:val="0014293F"/>
    <w:rsid w:val="0014301A"/>
    <w:rsid w:val="00144AFF"/>
    <w:rsid w:val="00165B2D"/>
    <w:rsid w:val="00167C74"/>
    <w:rsid w:val="00174416"/>
    <w:rsid w:val="00174A01"/>
    <w:rsid w:val="0018099C"/>
    <w:rsid w:val="00183C81"/>
    <w:rsid w:val="00183FE7"/>
    <w:rsid w:val="00184F78"/>
    <w:rsid w:val="001867D5"/>
    <w:rsid w:val="00192530"/>
    <w:rsid w:val="00193EA1"/>
    <w:rsid w:val="00197099"/>
    <w:rsid w:val="0019761A"/>
    <w:rsid w:val="001A122E"/>
    <w:rsid w:val="001A33B2"/>
    <w:rsid w:val="001A3ADA"/>
    <w:rsid w:val="001A45B6"/>
    <w:rsid w:val="001A4B3E"/>
    <w:rsid w:val="001B1A04"/>
    <w:rsid w:val="001B5955"/>
    <w:rsid w:val="001D251F"/>
    <w:rsid w:val="001D2C87"/>
    <w:rsid w:val="001D3AE6"/>
    <w:rsid w:val="00204F14"/>
    <w:rsid w:val="002053E2"/>
    <w:rsid w:val="00205B78"/>
    <w:rsid w:val="00210121"/>
    <w:rsid w:val="00216F18"/>
    <w:rsid w:val="0021776C"/>
    <w:rsid w:val="00220B08"/>
    <w:rsid w:val="00224AD6"/>
    <w:rsid w:val="00235FD5"/>
    <w:rsid w:val="00236245"/>
    <w:rsid w:val="002466D2"/>
    <w:rsid w:val="00247436"/>
    <w:rsid w:val="00247A0D"/>
    <w:rsid w:val="00251362"/>
    <w:rsid w:val="00253069"/>
    <w:rsid w:val="00253DD9"/>
    <w:rsid w:val="00265538"/>
    <w:rsid w:val="00270B9E"/>
    <w:rsid w:val="00271C23"/>
    <w:rsid w:val="0027524B"/>
    <w:rsid w:val="00283D2D"/>
    <w:rsid w:val="0028782B"/>
    <w:rsid w:val="002926D1"/>
    <w:rsid w:val="002B26F8"/>
    <w:rsid w:val="002B36A8"/>
    <w:rsid w:val="002C242A"/>
    <w:rsid w:val="002C2602"/>
    <w:rsid w:val="002D0650"/>
    <w:rsid w:val="002D1336"/>
    <w:rsid w:val="002D22CF"/>
    <w:rsid w:val="002D3EC0"/>
    <w:rsid w:val="002D65F0"/>
    <w:rsid w:val="002E2147"/>
    <w:rsid w:val="002E3329"/>
    <w:rsid w:val="002F3948"/>
    <w:rsid w:val="00306657"/>
    <w:rsid w:val="0031254C"/>
    <w:rsid w:val="00314725"/>
    <w:rsid w:val="00325AF7"/>
    <w:rsid w:val="0033131F"/>
    <w:rsid w:val="00335C2C"/>
    <w:rsid w:val="00342C24"/>
    <w:rsid w:val="00345CAD"/>
    <w:rsid w:val="00345DA1"/>
    <w:rsid w:val="0034610C"/>
    <w:rsid w:val="00347B17"/>
    <w:rsid w:val="0035029E"/>
    <w:rsid w:val="00352392"/>
    <w:rsid w:val="00354012"/>
    <w:rsid w:val="00354986"/>
    <w:rsid w:val="003552B4"/>
    <w:rsid w:val="003554EB"/>
    <w:rsid w:val="00362625"/>
    <w:rsid w:val="0036301F"/>
    <w:rsid w:val="0036423E"/>
    <w:rsid w:val="0036723D"/>
    <w:rsid w:val="00374D74"/>
    <w:rsid w:val="0037571B"/>
    <w:rsid w:val="00380F87"/>
    <w:rsid w:val="003827E5"/>
    <w:rsid w:val="003829A6"/>
    <w:rsid w:val="003852D0"/>
    <w:rsid w:val="00385DE8"/>
    <w:rsid w:val="0038641B"/>
    <w:rsid w:val="00392CAF"/>
    <w:rsid w:val="0039730B"/>
    <w:rsid w:val="00397EDD"/>
    <w:rsid w:val="003A6747"/>
    <w:rsid w:val="003B2BD9"/>
    <w:rsid w:val="003B3E8D"/>
    <w:rsid w:val="003B6953"/>
    <w:rsid w:val="003B7070"/>
    <w:rsid w:val="003C0F4D"/>
    <w:rsid w:val="003C2F74"/>
    <w:rsid w:val="003D14A7"/>
    <w:rsid w:val="003D4B7D"/>
    <w:rsid w:val="003E1863"/>
    <w:rsid w:val="003E256E"/>
    <w:rsid w:val="003E566F"/>
    <w:rsid w:val="003E726D"/>
    <w:rsid w:val="0040444A"/>
    <w:rsid w:val="00404B50"/>
    <w:rsid w:val="004064C7"/>
    <w:rsid w:val="00412757"/>
    <w:rsid w:val="0041658A"/>
    <w:rsid w:val="004205E0"/>
    <w:rsid w:val="00421719"/>
    <w:rsid w:val="00425948"/>
    <w:rsid w:val="00427E2B"/>
    <w:rsid w:val="004326F3"/>
    <w:rsid w:val="004351D8"/>
    <w:rsid w:val="004362C4"/>
    <w:rsid w:val="004372B6"/>
    <w:rsid w:val="00445978"/>
    <w:rsid w:val="004506B9"/>
    <w:rsid w:val="0045573F"/>
    <w:rsid w:val="00467BAB"/>
    <w:rsid w:val="00471E4C"/>
    <w:rsid w:val="00476105"/>
    <w:rsid w:val="00482436"/>
    <w:rsid w:val="00482BBD"/>
    <w:rsid w:val="00482CFC"/>
    <w:rsid w:val="00483BCF"/>
    <w:rsid w:val="00484B94"/>
    <w:rsid w:val="00497664"/>
    <w:rsid w:val="004A3F19"/>
    <w:rsid w:val="004B2004"/>
    <w:rsid w:val="004B5A50"/>
    <w:rsid w:val="004C242C"/>
    <w:rsid w:val="004D1468"/>
    <w:rsid w:val="004D3843"/>
    <w:rsid w:val="004E2733"/>
    <w:rsid w:val="004E7E27"/>
    <w:rsid w:val="004F3262"/>
    <w:rsid w:val="004F55B4"/>
    <w:rsid w:val="00501AA4"/>
    <w:rsid w:val="00513EA3"/>
    <w:rsid w:val="005234DE"/>
    <w:rsid w:val="00525890"/>
    <w:rsid w:val="005513FF"/>
    <w:rsid w:val="00552F8D"/>
    <w:rsid w:val="005538D4"/>
    <w:rsid w:val="00555B62"/>
    <w:rsid w:val="00561722"/>
    <w:rsid w:val="005635B8"/>
    <w:rsid w:val="005640A1"/>
    <w:rsid w:val="00564B6D"/>
    <w:rsid w:val="00565C95"/>
    <w:rsid w:val="00571D27"/>
    <w:rsid w:val="005914E4"/>
    <w:rsid w:val="00594FBC"/>
    <w:rsid w:val="0059524D"/>
    <w:rsid w:val="0059599C"/>
    <w:rsid w:val="005A2C4A"/>
    <w:rsid w:val="005B47D1"/>
    <w:rsid w:val="005B6D1A"/>
    <w:rsid w:val="005C3F17"/>
    <w:rsid w:val="005D079E"/>
    <w:rsid w:val="005D0EFE"/>
    <w:rsid w:val="005D1328"/>
    <w:rsid w:val="005D311F"/>
    <w:rsid w:val="005F07ED"/>
    <w:rsid w:val="005F225B"/>
    <w:rsid w:val="005F486C"/>
    <w:rsid w:val="005F7AD6"/>
    <w:rsid w:val="00600591"/>
    <w:rsid w:val="006018B8"/>
    <w:rsid w:val="00617568"/>
    <w:rsid w:val="0062550C"/>
    <w:rsid w:val="006260A7"/>
    <w:rsid w:val="0063549B"/>
    <w:rsid w:val="006379E2"/>
    <w:rsid w:val="00642C41"/>
    <w:rsid w:val="00644D18"/>
    <w:rsid w:val="00653024"/>
    <w:rsid w:val="00653BD3"/>
    <w:rsid w:val="006604AB"/>
    <w:rsid w:val="00660A26"/>
    <w:rsid w:val="0066461A"/>
    <w:rsid w:val="00666837"/>
    <w:rsid w:val="00672742"/>
    <w:rsid w:val="00673566"/>
    <w:rsid w:val="006757E9"/>
    <w:rsid w:val="00675869"/>
    <w:rsid w:val="00676689"/>
    <w:rsid w:val="00680FD1"/>
    <w:rsid w:val="006811C8"/>
    <w:rsid w:val="00683E26"/>
    <w:rsid w:val="00684F56"/>
    <w:rsid w:val="00690804"/>
    <w:rsid w:val="00695E34"/>
    <w:rsid w:val="00696735"/>
    <w:rsid w:val="006973A7"/>
    <w:rsid w:val="006A14EB"/>
    <w:rsid w:val="006A6B8F"/>
    <w:rsid w:val="006A6F20"/>
    <w:rsid w:val="006B3D2D"/>
    <w:rsid w:val="006C0607"/>
    <w:rsid w:val="006C0F4E"/>
    <w:rsid w:val="006C4A56"/>
    <w:rsid w:val="006D64AC"/>
    <w:rsid w:val="006D6761"/>
    <w:rsid w:val="006D750A"/>
    <w:rsid w:val="006E0D3A"/>
    <w:rsid w:val="006E0F09"/>
    <w:rsid w:val="006E1070"/>
    <w:rsid w:val="006E43F1"/>
    <w:rsid w:val="006E5FB4"/>
    <w:rsid w:val="006F04FE"/>
    <w:rsid w:val="006F6B3C"/>
    <w:rsid w:val="00704F87"/>
    <w:rsid w:val="007075E5"/>
    <w:rsid w:val="00707F28"/>
    <w:rsid w:val="00710E0E"/>
    <w:rsid w:val="00710EC2"/>
    <w:rsid w:val="00721B23"/>
    <w:rsid w:val="00724FDA"/>
    <w:rsid w:val="00732BC2"/>
    <w:rsid w:val="0073415B"/>
    <w:rsid w:val="00740DEA"/>
    <w:rsid w:val="00741713"/>
    <w:rsid w:val="0074322F"/>
    <w:rsid w:val="00745156"/>
    <w:rsid w:val="00747CA9"/>
    <w:rsid w:val="007502FB"/>
    <w:rsid w:val="00751643"/>
    <w:rsid w:val="00756916"/>
    <w:rsid w:val="00756F88"/>
    <w:rsid w:val="00773951"/>
    <w:rsid w:val="007821C2"/>
    <w:rsid w:val="00783E98"/>
    <w:rsid w:val="0078789C"/>
    <w:rsid w:val="007A2506"/>
    <w:rsid w:val="007A6FAC"/>
    <w:rsid w:val="007B124B"/>
    <w:rsid w:val="007B7190"/>
    <w:rsid w:val="007B7A0D"/>
    <w:rsid w:val="007C4F70"/>
    <w:rsid w:val="007D2B09"/>
    <w:rsid w:val="007D2BE8"/>
    <w:rsid w:val="007D56FC"/>
    <w:rsid w:val="007E1F55"/>
    <w:rsid w:val="007E236C"/>
    <w:rsid w:val="007E6210"/>
    <w:rsid w:val="007F2A21"/>
    <w:rsid w:val="007F30C6"/>
    <w:rsid w:val="007F6782"/>
    <w:rsid w:val="00810993"/>
    <w:rsid w:val="0081437F"/>
    <w:rsid w:val="00820CB1"/>
    <w:rsid w:val="00826EED"/>
    <w:rsid w:val="00830E80"/>
    <w:rsid w:val="00837F05"/>
    <w:rsid w:val="008402D1"/>
    <w:rsid w:val="00841CBD"/>
    <w:rsid w:val="00847E0A"/>
    <w:rsid w:val="00850E99"/>
    <w:rsid w:val="00852E69"/>
    <w:rsid w:val="00854BE9"/>
    <w:rsid w:val="00855F41"/>
    <w:rsid w:val="00856298"/>
    <w:rsid w:val="008803D5"/>
    <w:rsid w:val="00884D7E"/>
    <w:rsid w:val="00884F5C"/>
    <w:rsid w:val="00885BC6"/>
    <w:rsid w:val="00892B68"/>
    <w:rsid w:val="008A210E"/>
    <w:rsid w:val="008A231B"/>
    <w:rsid w:val="008A6045"/>
    <w:rsid w:val="008B47FD"/>
    <w:rsid w:val="008B56C3"/>
    <w:rsid w:val="008B5DFA"/>
    <w:rsid w:val="008C1058"/>
    <w:rsid w:val="008C5EB3"/>
    <w:rsid w:val="008C65E5"/>
    <w:rsid w:val="008C79FF"/>
    <w:rsid w:val="008D1D3C"/>
    <w:rsid w:val="008D2B21"/>
    <w:rsid w:val="008D4FC7"/>
    <w:rsid w:val="008E0C38"/>
    <w:rsid w:val="008E73FD"/>
    <w:rsid w:val="008F37E3"/>
    <w:rsid w:val="008F7247"/>
    <w:rsid w:val="0090140E"/>
    <w:rsid w:val="00904606"/>
    <w:rsid w:val="009106A1"/>
    <w:rsid w:val="009152BF"/>
    <w:rsid w:val="009233CF"/>
    <w:rsid w:val="009263EE"/>
    <w:rsid w:val="009308BE"/>
    <w:rsid w:val="00931D94"/>
    <w:rsid w:val="00936F0B"/>
    <w:rsid w:val="00940A1E"/>
    <w:rsid w:val="00945F31"/>
    <w:rsid w:val="0095002D"/>
    <w:rsid w:val="0095096F"/>
    <w:rsid w:val="00950C74"/>
    <w:rsid w:val="009634F9"/>
    <w:rsid w:val="009635BC"/>
    <w:rsid w:val="00963DD0"/>
    <w:rsid w:val="009651B1"/>
    <w:rsid w:val="009701D6"/>
    <w:rsid w:val="00970F49"/>
    <w:rsid w:val="009716A2"/>
    <w:rsid w:val="00971F01"/>
    <w:rsid w:val="00972509"/>
    <w:rsid w:val="009762E9"/>
    <w:rsid w:val="0097655B"/>
    <w:rsid w:val="00980D3F"/>
    <w:rsid w:val="009A4B69"/>
    <w:rsid w:val="009A78DC"/>
    <w:rsid w:val="009B751D"/>
    <w:rsid w:val="009D05F2"/>
    <w:rsid w:val="009D2AEA"/>
    <w:rsid w:val="009E2C3E"/>
    <w:rsid w:val="009E4D7C"/>
    <w:rsid w:val="009E7788"/>
    <w:rsid w:val="009F0C0F"/>
    <w:rsid w:val="00A0273C"/>
    <w:rsid w:val="00A0386C"/>
    <w:rsid w:val="00A13223"/>
    <w:rsid w:val="00A27E4F"/>
    <w:rsid w:val="00A33689"/>
    <w:rsid w:val="00A464D1"/>
    <w:rsid w:val="00A50CCD"/>
    <w:rsid w:val="00A56E7E"/>
    <w:rsid w:val="00A63577"/>
    <w:rsid w:val="00A63A8F"/>
    <w:rsid w:val="00A6469E"/>
    <w:rsid w:val="00A66D80"/>
    <w:rsid w:val="00A70F62"/>
    <w:rsid w:val="00A74810"/>
    <w:rsid w:val="00A755E2"/>
    <w:rsid w:val="00A86889"/>
    <w:rsid w:val="00AA281B"/>
    <w:rsid w:val="00AA2C93"/>
    <w:rsid w:val="00AA5D04"/>
    <w:rsid w:val="00AB20AF"/>
    <w:rsid w:val="00AB7739"/>
    <w:rsid w:val="00AC1B85"/>
    <w:rsid w:val="00AC2C4D"/>
    <w:rsid w:val="00AC42CF"/>
    <w:rsid w:val="00AC6236"/>
    <w:rsid w:val="00AC6EA0"/>
    <w:rsid w:val="00AD1944"/>
    <w:rsid w:val="00AD7A15"/>
    <w:rsid w:val="00AE78A6"/>
    <w:rsid w:val="00AF2C20"/>
    <w:rsid w:val="00AF4555"/>
    <w:rsid w:val="00B01FA2"/>
    <w:rsid w:val="00B064BC"/>
    <w:rsid w:val="00B16412"/>
    <w:rsid w:val="00B16D59"/>
    <w:rsid w:val="00B21058"/>
    <w:rsid w:val="00B21841"/>
    <w:rsid w:val="00B21D9C"/>
    <w:rsid w:val="00B23410"/>
    <w:rsid w:val="00B31895"/>
    <w:rsid w:val="00B345AD"/>
    <w:rsid w:val="00B36A57"/>
    <w:rsid w:val="00B37BCA"/>
    <w:rsid w:val="00B531C0"/>
    <w:rsid w:val="00B606BA"/>
    <w:rsid w:val="00B61369"/>
    <w:rsid w:val="00B66A8F"/>
    <w:rsid w:val="00B770EA"/>
    <w:rsid w:val="00B92CE5"/>
    <w:rsid w:val="00B96632"/>
    <w:rsid w:val="00B9718B"/>
    <w:rsid w:val="00BA0A08"/>
    <w:rsid w:val="00BA15A7"/>
    <w:rsid w:val="00BA4B0A"/>
    <w:rsid w:val="00BA724D"/>
    <w:rsid w:val="00BB0285"/>
    <w:rsid w:val="00BB7B45"/>
    <w:rsid w:val="00BC1607"/>
    <w:rsid w:val="00BD26B2"/>
    <w:rsid w:val="00BE1208"/>
    <w:rsid w:val="00BF247E"/>
    <w:rsid w:val="00C0247A"/>
    <w:rsid w:val="00C12724"/>
    <w:rsid w:val="00C161BC"/>
    <w:rsid w:val="00C175AC"/>
    <w:rsid w:val="00C20D23"/>
    <w:rsid w:val="00C3113B"/>
    <w:rsid w:val="00C329A7"/>
    <w:rsid w:val="00C37F5F"/>
    <w:rsid w:val="00C40472"/>
    <w:rsid w:val="00C46E14"/>
    <w:rsid w:val="00C55566"/>
    <w:rsid w:val="00C616C9"/>
    <w:rsid w:val="00C712E8"/>
    <w:rsid w:val="00C71635"/>
    <w:rsid w:val="00C71F60"/>
    <w:rsid w:val="00C72928"/>
    <w:rsid w:val="00C8086C"/>
    <w:rsid w:val="00C83D03"/>
    <w:rsid w:val="00C83D5B"/>
    <w:rsid w:val="00C852C9"/>
    <w:rsid w:val="00C85792"/>
    <w:rsid w:val="00C858AC"/>
    <w:rsid w:val="00C92BAE"/>
    <w:rsid w:val="00C92D84"/>
    <w:rsid w:val="00C95038"/>
    <w:rsid w:val="00C97932"/>
    <w:rsid w:val="00CA3F26"/>
    <w:rsid w:val="00CA7E17"/>
    <w:rsid w:val="00CB51A8"/>
    <w:rsid w:val="00CC11B0"/>
    <w:rsid w:val="00CC32D1"/>
    <w:rsid w:val="00CC35B9"/>
    <w:rsid w:val="00CC5549"/>
    <w:rsid w:val="00CC7518"/>
    <w:rsid w:val="00CD18C0"/>
    <w:rsid w:val="00CD3F63"/>
    <w:rsid w:val="00CD4433"/>
    <w:rsid w:val="00CE3BC8"/>
    <w:rsid w:val="00CF50DF"/>
    <w:rsid w:val="00D00C76"/>
    <w:rsid w:val="00D01B73"/>
    <w:rsid w:val="00D05B49"/>
    <w:rsid w:val="00D1268C"/>
    <w:rsid w:val="00D232BB"/>
    <w:rsid w:val="00D30472"/>
    <w:rsid w:val="00D323A9"/>
    <w:rsid w:val="00D34E94"/>
    <w:rsid w:val="00D36507"/>
    <w:rsid w:val="00D45247"/>
    <w:rsid w:val="00D543EB"/>
    <w:rsid w:val="00D66314"/>
    <w:rsid w:val="00D708FA"/>
    <w:rsid w:val="00D71381"/>
    <w:rsid w:val="00D81CED"/>
    <w:rsid w:val="00D85E0A"/>
    <w:rsid w:val="00D946D0"/>
    <w:rsid w:val="00DB404C"/>
    <w:rsid w:val="00DB7DA8"/>
    <w:rsid w:val="00DC06BD"/>
    <w:rsid w:val="00DD09AF"/>
    <w:rsid w:val="00DD37E3"/>
    <w:rsid w:val="00DD4723"/>
    <w:rsid w:val="00DD56D1"/>
    <w:rsid w:val="00DD575F"/>
    <w:rsid w:val="00DE0565"/>
    <w:rsid w:val="00DE06E3"/>
    <w:rsid w:val="00DE1BAC"/>
    <w:rsid w:val="00DE7FF1"/>
    <w:rsid w:val="00DF02B2"/>
    <w:rsid w:val="00E009AF"/>
    <w:rsid w:val="00E02522"/>
    <w:rsid w:val="00E044AA"/>
    <w:rsid w:val="00E12826"/>
    <w:rsid w:val="00E14021"/>
    <w:rsid w:val="00E36404"/>
    <w:rsid w:val="00E368AA"/>
    <w:rsid w:val="00E40453"/>
    <w:rsid w:val="00E40A91"/>
    <w:rsid w:val="00E50BFF"/>
    <w:rsid w:val="00E56311"/>
    <w:rsid w:val="00E634BD"/>
    <w:rsid w:val="00E6395D"/>
    <w:rsid w:val="00E677D4"/>
    <w:rsid w:val="00E72B75"/>
    <w:rsid w:val="00E84FB0"/>
    <w:rsid w:val="00E851C5"/>
    <w:rsid w:val="00E87940"/>
    <w:rsid w:val="00E900A2"/>
    <w:rsid w:val="00E92092"/>
    <w:rsid w:val="00E977BA"/>
    <w:rsid w:val="00E97DBA"/>
    <w:rsid w:val="00EA30A0"/>
    <w:rsid w:val="00EA7350"/>
    <w:rsid w:val="00EC0761"/>
    <w:rsid w:val="00EC2049"/>
    <w:rsid w:val="00EC2265"/>
    <w:rsid w:val="00ED1FC4"/>
    <w:rsid w:val="00ED417A"/>
    <w:rsid w:val="00ED5545"/>
    <w:rsid w:val="00EE16B2"/>
    <w:rsid w:val="00EE4824"/>
    <w:rsid w:val="00EE51A2"/>
    <w:rsid w:val="00EE53A9"/>
    <w:rsid w:val="00EF484F"/>
    <w:rsid w:val="00F06210"/>
    <w:rsid w:val="00F07F2F"/>
    <w:rsid w:val="00F105C1"/>
    <w:rsid w:val="00F1100D"/>
    <w:rsid w:val="00F20F06"/>
    <w:rsid w:val="00F27A3D"/>
    <w:rsid w:val="00F46A5C"/>
    <w:rsid w:val="00F46D85"/>
    <w:rsid w:val="00F47F98"/>
    <w:rsid w:val="00F52D2A"/>
    <w:rsid w:val="00F5447C"/>
    <w:rsid w:val="00F548C4"/>
    <w:rsid w:val="00F5705D"/>
    <w:rsid w:val="00F627D2"/>
    <w:rsid w:val="00F678AE"/>
    <w:rsid w:val="00F87100"/>
    <w:rsid w:val="00F92137"/>
    <w:rsid w:val="00FA69AF"/>
    <w:rsid w:val="00FC0A76"/>
    <w:rsid w:val="00FC3228"/>
    <w:rsid w:val="00FC3A8F"/>
    <w:rsid w:val="00FC5971"/>
    <w:rsid w:val="00FC7124"/>
    <w:rsid w:val="00FD13EB"/>
    <w:rsid w:val="00FD4AD1"/>
    <w:rsid w:val="00FD56A8"/>
    <w:rsid w:val="00FD5780"/>
    <w:rsid w:val="00FD75FC"/>
    <w:rsid w:val="00FE0999"/>
    <w:rsid w:val="00FF049D"/>
    <w:rsid w:val="00FF1915"/>
    <w:rsid w:val="00FF1F86"/>
    <w:rsid w:val="00FF469F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08F236C7"/>
  <w15:docId w15:val="{0E2672CF-0F27-4A8C-9BEE-C2BAB7EE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2506"/>
  </w:style>
  <w:style w:type="paragraph" w:styleId="Heading1">
    <w:name w:val="heading 1"/>
    <w:basedOn w:val="Normal"/>
    <w:next w:val="Normal"/>
    <w:link w:val="Heading1Char"/>
    <w:qFormat/>
    <w:rsid w:val="00A70F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qFormat/>
    <w:rsid w:val="007A2506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7A2506"/>
    <w:pPr>
      <w:keepNext/>
      <w:ind w:firstLine="7371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2506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7A2506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7A2506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7A2506"/>
    <w:pPr>
      <w:framePr w:w="2620" w:h="8656" w:hSpace="142" w:wrap="around" w:vAnchor="page" w:hAnchor="page" w:x="9209" w:y="5761"/>
      <w:spacing w:line="180" w:lineRule="exact"/>
    </w:pPr>
    <w:rPr>
      <w:rFonts w:ascii="Arial" w:hAnsi="Arial"/>
      <w:b/>
      <w:sz w:val="16"/>
    </w:rPr>
  </w:style>
  <w:style w:type="paragraph" w:styleId="DocumentMap">
    <w:name w:val="Document Map"/>
    <w:basedOn w:val="Normal"/>
    <w:semiHidden/>
    <w:rsid w:val="00904606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904606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D4723"/>
  </w:style>
  <w:style w:type="character" w:customStyle="1" w:styleId="address">
    <w:name w:val="address"/>
    <w:basedOn w:val="DefaultParagraphFont"/>
    <w:rsid w:val="00FE0999"/>
  </w:style>
  <w:style w:type="character" w:customStyle="1" w:styleId="FooterChar">
    <w:name w:val="Footer Char"/>
    <w:basedOn w:val="DefaultParagraphFont"/>
    <w:link w:val="Footer"/>
    <w:uiPriority w:val="99"/>
    <w:rsid w:val="008B47FD"/>
  </w:style>
  <w:style w:type="table" w:styleId="TableGrid">
    <w:name w:val="Table Grid"/>
    <w:basedOn w:val="TableNormal"/>
    <w:uiPriority w:val="59"/>
    <w:rsid w:val="008B4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352392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E53A9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EE53A9"/>
  </w:style>
  <w:style w:type="paragraph" w:styleId="CommentText">
    <w:name w:val="annotation text"/>
    <w:basedOn w:val="Normal"/>
    <w:link w:val="CommentTextChar"/>
    <w:rsid w:val="00E50BFF"/>
  </w:style>
  <w:style w:type="character" w:customStyle="1" w:styleId="CommentTextChar">
    <w:name w:val="Comment Text Char"/>
    <w:basedOn w:val="DefaultParagraphFont"/>
    <w:link w:val="CommentText"/>
    <w:rsid w:val="00E50BFF"/>
  </w:style>
  <w:style w:type="character" w:styleId="CommentReference">
    <w:name w:val="annotation reference"/>
    <w:basedOn w:val="DefaultParagraphFont"/>
    <w:rsid w:val="00E50BFF"/>
    <w:rPr>
      <w:sz w:val="18"/>
      <w:szCs w:val="18"/>
    </w:rPr>
  </w:style>
  <w:style w:type="character" w:customStyle="1" w:styleId="e24kjd">
    <w:name w:val="e24kjd"/>
    <w:basedOn w:val="DefaultParagraphFont"/>
    <w:rsid w:val="00425948"/>
  </w:style>
  <w:style w:type="character" w:customStyle="1" w:styleId="Heading1Char">
    <w:name w:val="Heading 1 Char"/>
    <w:basedOn w:val="DefaultParagraphFont"/>
    <w:link w:val="Heading1"/>
    <w:rsid w:val="00A70F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055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478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58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2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B4B4B4"/>
                                    <w:left w:val="single" w:sz="6" w:space="0" w:color="B4B4B4"/>
                                    <w:bottom w:val="single" w:sz="6" w:space="0" w:color="B4B4B4"/>
                                    <w:right w:val="single" w:sz="6" w:space="0" w:color="B4B4B4"/>
                                  </w:divBdr>
                                  <w:divsChild>
                                    <w:div w:id="61336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09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757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270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272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35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9778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181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10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763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800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3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4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mann\Desktop\ge&#228;ndert\_Briefvorlage_2020_03_23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C851A-4266-4D6F-8E82-FAAF14FE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_Briefvorlage_2020_03_23.dotx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Universitätsklinikum</vt:lpstr>
    </vt:vector>
  </TitlesOfParts>
  <Company>HP</Company>
  <LinksUpToDate>false</LinksUpToDate>
  <CharactersWithSpaces>728</CharactersWithSpaces>
  <SharedDoc>false</SharedDoc>
  <HLinks>
    <vt:vector size="36" baseType="variant">
      <vt:variant>
        <vt:i4>5701741</vt:i4>
      </vt:variant>
      <vt:variant>
        <vt:i4>15</vt:i4>
      </vt:variant>
      <vt:variant>
        <vt:i4>0</vt:i4>
      </vt:variant>
      <vt:variant>
        <vt:i4>5</vt:i4>
      </vt:variant>
      <vt:variant>
        <vt:lpwstr>mailto:Jaenicke@em.uni-frankfurt.de</vt:lpwstr>
      </vt:variant>
      <vt:variant>
        <vt:lpwstr/>
      </vt:variant>
      <vt:variant>
        <vt:i4>983140</vt:i4>
      </vt:variant>
      <vt:variant>
        <vt:i4>12</vt:i4>
      </vt:variant>
      <vt:variant>
        <vt:i4>0</vt:i4>
      </vt:variant>
      <vt:variant>
        <vt:i4>5</vt:i4>
      </vt:variant>
      <vt:variant>
        <vt:lpwstr>mailto:zahed-golhine@med.uni-frankfurt.de</vt:lpwstr>
      </vt:variant>
      <vt:variant>
        <vt:lpwstr/>
      </vt:variant>
      <vt:variant>
        <vt:i4>458785</vt:i4>
      </vt:variant>
      <vt:variant>
        <vt:i4>9</vt:i4>
      </vt:variant>
      <vt:variant>
        <vt:i4>0</vt:i4>
      </vt:variant>
      <vt:variant>
        <vt:i4>5</vt:i4>
      </vt:variant>
      <vt:variant>
        <vt:lpwstr>mailto:schmenkel@med.uni-frankfurt.de</vt:lpwstr>
      </vt:variant>
      <vt:variant>
        <vt:lpwstr/>
      </vt:variant>
      <vt:variant>
        <vt:i4>6750231</vt:i4>
      </vt:variant>
      <vt:variant>
        <vt:i4>6</vt:i4>
      </vt:variant>
      <vt:variant>
        <vt:i4>0</vt:i4>
      </vt:variant>
      <vt:variant>
        <vt:i4>5</vt:i4>
      </vt:variant>
      <vt:variant>
        <vt:lpwstr>mailto:silvia.schaefer@em.uni-frankfurt.de</vt:lpwstr>
      </vt:variant>
      <vt:variant>
        <vt:lpwstr/>
      </vt:variant>
      <vt:variant>
        <vt:i4>131109</vt:i4>
      </vt:variant>
      <vt:variant>
        <vt:i4>3</vt:i4>
      </vt:variant>
      <vt:variant>
        <vt:i4>0</vt:i4>
      </vt:variant>
      <vt:variant>
        <vt:i4>5</vt:i4>
      </vt:variant>
      <vt:variant>
        <vt:lpwstr>mailto:ihrig@med.uni-frankfurt.de</vt:lpwstr>
      </vt:variant>
      <vt:variant>
        <vt:lpwstr/>
      </vt:variant>
      <vt:variant>
        <vt:i4>4391027</vt:i4>
      </vt:variant>
      <vt:variant>
        <vt:i4>0</vt:i4>
      </vt:variant>
      <vt:variant>
        <vt:i4>0</vt:i4>
      </vt:variant>
      <vt:variant>
        <vt:i4>5</vt:i4>
      </vt:variant>
      <vt:variant>
        <vt:lpwstr>mailto:gmall@em.uni-frankfurt.de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Universitätsklinikum</dc:title>
  <dc:creator>Hermann</dc:creator>
  <cp:lastModifiedBy>Scotti Francesca</cp:lastModifiedBy>
  <cp:revision>2</cp:revision>
  <cp:lastPrinted>2020-03-30T07:50:00Z</cp:lastPrinted>
  <dcterms:created xsi:type="dcterms:W3CDTF">2022-08-23T14:31:00Z</dcterms:created>
  <dcterms:modified xsi:type="dcterms:W3CDTF">2022-08-23T14:31:00Z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eea11ca-d417-4147-80ed-01a58412c458_Enabled">
    <vt:lpwstr>true</vt:lpwstr>
  </property>
  <property fmtid="{D5CDD505-2E9C-101B-9397-08002B2CF9AE}" pid="3" name="MSIP_Label_0eea11ca-d417-4147-80ed-01a58412c458_SetDate">
    <vt:lpwstr>2022-08-23T14:31:23Z</vt:lpwstr>
  </property>
  <property fmtid="{D5CDD505-2E9C-101B-9397-08002B2CF9AE}" pid="4" name="MSIP_Label_0eea11ca-d417-4147-80ed-01a58412c458_Method">
    <vt:lpwstr>Standard</vt:lpwstr>
  </property>
  <property fmtid="{D5CDD505-2E9C-101B-9397-08002B2CF9AE}" pid="5" name="MSIP_Label_0eea11ca-d417-4147-80ed-01a58412c458_Name">
    <vt:lpwstr>0eea11ca-d417-4147-80ed-01a58412c458</vt:lpwstr>
  </property>
  <property fmtid="{D5CDD505-2E9C-101B-9397-08002B2CF9AE}" pid="6" name="MSIP_Label_0eea11ca-d417-4147-80ed-01a58412c458_SiteId">
    <vt:lpwstr>bc9dc15c-61bc-4f03-b60b-e5b6d8922839</vt:lpwstr>
  </property>
  <property fmtid="{D5CDD505-2E9C-101B-9397-08002B2CF9AE}" pid="7" name="MSIP_Label_0eea11ca-d417-4147-80ed-01a58412c458_ActionId">
    <vt:lpwstr>ffce0f6f-69cb-4217-9fdb-edee26b7747e</vt:lpwstr>
  </property>
  <property fmtid="{D5CDD505-2E9C-101B-9397-08002B2CF9AE}" pid="8" name="MSIP_Label_0eea11ca-d417-4147-80ed-01a58412c458_ContentBits">
    <vt:lpwstr>2</vt:lpwstr>
  </property>
</Properties>
</file>