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6A" w:rsidRDefault="000A4C6A" w:rsidP="001421DA">
      <w:pPr>
        <w:spacing w:after="113" w:line="288" w:lineRule="auto"/>
        <w:rPr>
          <w:rFonts w:ascii="Arial" w:hAnsi="Arial" w:cs="Arial"/>
        </w:rPr>
      </w:pPr>
      <w:bookmarkStart w:id="0" w:name="_GoBack"/>
      <w:bookmarkEnd w:id="0"/>
    </w:p>
    <w:p w:rsidR="002B0940" w:rsidRPr="004647EC" w:rsidRDefault="002B0940" w:rsidP="001421DA">
      <w:pPr>
        <w:spacing w:after="113" w:line="288" w:lineRule="auto"/>
        <w:rPr>
          <w:rFonts w:ascii="Arial" w:hAnsi="Arial" w:cs="Arial"/>
        </w:rPr>
      </w:pPr>
      <w:r>
        <w:rPr>
          <w:noProof/>
          <w:sz w:val="24"/>
          <w:szCs w:val="24"/>
        </w:rPr>
        <w:drawing>
          <wp:inline distT="0" distB="0" distL="0" distR="0" wp14:anchorId="0CCA7708" wp14:editId="4E45323E">
            <wp:extent cx="5760720" cy="3453474"/>
            <wp:effectExtent l="0" t="0" r="0" b="0"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53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0940" w:rsidRPr="004647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D18"/>
    <w:rsid w:val="000A4C6A"/>
    <w:rsid w:val="001421DA"/>
    <w:rsid w:val="00290D18"/>
    <w:rsid w:val="002B0940"/>
    <w:rsid w:val="00464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0D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9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90D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F00AA016.dotm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kiemen</dc:creator>
  <cp:lastModifiedBy>kiemen</cp:lastModifiedBy>
  <cp:revision>2</cp:revision>
  <dcterms:created xsi:type="dcterms:W3CDTF">2018-02-21T09:34:00Z</dcterms:created>
  <dcterms:modified xsi:type="dcterms:W3CDTF">2018-02-21T09:34:00Z</dcterms:modified>
</cp:coreProperties>
</file>