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792B42" w:rsidP="001421DA">
      <w:pPr>
        <w:spacing w:after="113" w:line="288" w:lineRule="auto"/>
        <w:rPr>
          <w:rFonts w:ascii="Arial" w:hAnsi="Arial" w:cs="Arial"/>
        </w:rPr>
      </w:pPr>
      <w:r>
        <w:rPr>
          <w:rFonts w:ascii="Arial" w:hAnsi="Arial" w:cs="Arial"/>
          <w:noProof/>
          <w:sz w:val="16"/>
          <w:szCs w:val="16"/>
          <w:lang w:val="en-US"/>
        </w:rPr>
        <w:drawing>
          <wp:inline distT="0" distB="0" distL="0" distR="0" wp14:anchorId="54C11169" wp14:editId="0DC5C682">
            <wp:extent cx="5200214" cy="3385374"/>
            <wp:effectExtent l="0" t="0" r="635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063" cy="3386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C0"/>
    <w:rsid w:val="000A4C6A"/>
    <w:rsid w:val="001421DA"/>
    <w:rsid w:val="004647EC"/>
    <w:rsid w:val="00513FF9"/>
    <w:rsid w:val="00593EEA"/>
    <w:rsid w:val="00792B42"/>
    <w:rsid w:val="00CA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2FDB23B2.dotm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2</cp:revision>
  <dcterms:created xsi:type="dcterms:W3CDTF">2017-11-07T12:39:00Z</dcterms:created>
  <dcterms:modified xsi:type="dcterms:W3CDTF">2017-11-07T12:39:00Z</dcterms:modified>
</cp:coreProperties>
</file>