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C6A" w:rsidRPr="004647EC" w:rsidRDefault="002C398A" w:rsidP="001421DA">
      <w:pPr>
        <w:spacing w:after="113" w:line="288" w:lineRule="auto"/>
        <w:rPr>
          <w:rFonts w:ascii="Arial" w:hAnsi="Arial" w:cs="Arial"/>
        </w:rPr>
      </w:pPr>
      <w:r>
        <w:rPr>
          <w:noProof/>
          <w:sz w:val="24"/>
          <w:szCs w:val="24"/>
        </w:rPr>
        <w:drawing>
          <wp:inline distT="0" distB="0" distL="0" distR="0" wp14:anchorId="6F92D312" wp14:editId="6EB83DF1">
            <wp:extent cx="5619750" cy="4438650"/>
            <wp:effectExtent l="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443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4C6A" w:rsidRPr="004647E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98A"/>
    <w:rsid w:val="000A4C6A"/>
    <w:rsid w:val="001421DA"/>
    <w:rsid w:val="002C398A"/>
    <w:rsid w:val="00464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C39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C39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C39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C39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63AA2891.dotm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kiemen</dc:creator>
  <cp:lastModifiedBy>kiemen</cp:lastModifiedBy>
  <cp:revision>1</cp:revision>
  <dcterms:created xsi:type="dcterms:W3CDTF">2017-11-21T14:48:00Z</dcterms:created>
  <dcterms:modified xsi:type="dcterms:W3CDTF">2017-11-21T14:49:00Z</dcterms:modified>
</cp:coreProperties>
</file>