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596" w:rsidRDefault="00854698" w:rsidP="00104596">
      <w:pPr>
        <w:ind w:left="7080"/>
        <w:jc w:val="both"/>
        <w:rPr>
          <w:lang w:val="en-US"/>
        </w:rPr>
      </w:pPr>
      <w:r>
        <w:rPr>
          <w:lang w:val="en-US"/>
        </w:rPr>
        <w:t>Leuven, 16-06</w:t>
      </w:r>
      <w:r w:rsidR="00104596">
        <w:rPr>
          <w:lang w:val="en-US"/>
        </w:rPr>
        <w:t>-2021</w:t>
      </w:r>
    </w:p>
    <w:p w:rsidR="00104596" w:rsidRDefault="00104596" w:rsidP="00104596">
      <w:pPr>
        <w:rPr>
          <w:lang w:val="en-US"/>
        </w:rPr>
      </w:pPr>
    </w:p>
    <w:p w:rsidR="00104596" w:rsidRDefault="00104596" w:rsidP="00104596">
      <w:pPr>
        <w:rPr>
          <w:lang w:val="en-US"/>
        </w:rPr>
      </w:pPr>
    </w:p>
    <w:p w:rsidR="007A1419" w:rsidRPr="00854698" w:rsidRDefault="00104596" w:rsidP="00104596">
      <w:pPr>
        <w:rPr>
          <w:sz w:val="20"/>
          <w:szCs w:val="20"/>
          <w:lang w:val="en-US"/>
        </w:rPr>
      </w:pPr>
      <w:bookmarkStart w:id="0" w:name="_GoBack"/>
      <w:r w:rsidRPr="00854698">
        <w:rPr>
          <w:sz w:val="20"/>
          <w:szCs w:val="20"/>
          <w:lang w:val="en-US"/>
        </w:rPr>
        <w:t>To whom it may concern,</w:t>
      </w:r>
    </w:p>
    <w:p w:rsidR="00104596" w:rsidRPr="00854698" w:rsidRDefault="00104596" w:rsidP="00104596">
      <w:pPr>
        <w:rPr>
          <w:sz w:val="20"/>
          <w:szCs w:val="20"/>
          <w:lang w:val="en-US"/>
        </w:rPr>
      </w:pPr>
    </w:p>
    <w:p w:rsidR="00104596" w:rsidRPr="00854698" w:rsidRDefault="00104596" w:rsidP="00104596">
      <w:pPr>
        <w:rPr>
          <w:sz w:val="20"/>
          <w:szCs w:val="20"/>
          <w:lang w:val="en-US"/>
        </w:rPr>
      </w:pPr>
      <w:r w:rsidRPr="00854698">
        <w:rPr>
          <w:sz w:val="20"/>
          <w:szCs w:val="20"/>
          <w:lang w:val="en-US"/>
        </w:rPr>
        <w:t>The study “</w:t>
      </w:r>
      <w:r w:rsidR="00854698" w:rsidRPr="00854698">
        <w:rPr>
          <w:sz w:val="20"/>
          <w:szCs w:val="20"/>
          <w:lang w:val="en-US"/>
        </w:rPr>
        <w:t>Placebo-controlled trial with vitamin D to prevent worsening/relieve aromatase inhibitor-induced musculoskeletal symptoms in breast cancer patients</w:t>
      </w:r>
      <w:r w:rsidRPr="00854698">
        <w:rPr>
          <w:sz w:val="20"/>
          <w:szCs w:val="20"/>
          <w:lang w:val="en-US"/>
        </w:rPr>
        <w:t xml:space="preserve">.” (EudraCT </w:t>
      </w:r>
      <w:r w:rsidR="008364B2" w:rsidRPr="00854698">
        <w:rPr>
          <w:sz w:val="20"/>
          <w:szCs w:val="20"/>
          <w:lang w:val="en-US"/>
        </w:rPr>
        <w:t xml:space="preserve">number: </w:t>
      </w:r>
      <w:r w:rsidR="00854698" w:rsidRPr="00854698">
        <w:rPr>
          <w:sz w:val="20"/>
          <w:szCs w:val="20"/>
          <w:lang w:val="en-US"/>
        </w:rPr>
        <w:t>2013-001064-27</w:t>
      </w:r>
      <w:r w:rsidRPr="00854698">
        <w:rPr>
          <w:sz w:val="20"/>
          <w:szCs w:val="20"/>
          <w:lang w:val="en-US"/>
        </w:rPr>
        <w:t>)</w:t>
      </w:r>
      <w:r w:rsidR="008364B2" w:rsidRPr="00854698">
        <w:rPr>
          <w:sz w:val="20"/>
          <w:szCs w:val="20"/>
          <w:lang w:val="en-US"/>
        </w:rPr>
        <w:t xml:space="preserve"> never started.</w:t>
      </w:r>
    </w:p>
    <w:p w:rsidR="00854698" w:rsidRPr="00854698" w:rsidRDefault="00854698" w:rsidP="00104596">
      <w:pPr>
        <w:rPr>
          <w:sz w:val="20"/>
          <w:szCs w:val="20"/>
          <w:lang w:val="en-US"/>
        </w:rPr>
      </w:pPr>
      <w:r w:rsidRPr="00854698">
        <w:rPr>
          <w:sz w:val="20"/>
          <w:szCs w:val="20"/>
          <w:lang w:val="en-US"/>
        </w:rPr>
        <w:t>End of trial: 19/08/2015</w:t>
      </w: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8364B2" w:rsidRPr="00854698" w:rsidRDefault="008364B2" w:rsidP="00104596">
      <w:pPr>
        <w:rPr>
          <w:sz w:val="20"/>
          <w:szCs w:val="20"/>
          <w:lang w:val="en-US"/>
        </w:rPr>
      </w:pPr>
      <w:r w:rsidRPr="00854698">
        <w:rPr>
          <w:sz w:val="20"/>
          <w:szCs w:val="20"/>
          <w:lang w:val="en-US"/>
        </w:rPr>
        <w:t>Yours sincerely,</w:t>
      </w: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8364B2" w:rsidRPr="00854698" w:rsidRDefault="008364B2" w:rsidP="00104596">
      <w:pPr>
        <w:rPr>
          <w:sz w:val="20"/>
          <w:szCs w:val="20"/>
          <w:lang w:val="en-US"/>
        </w:rPr>
      </w:pPr>
    </w:p>
    <w:p w:rsidR="00104596" w:rsidRPr="00854698" w:rsidRDefault="00854698" w:rsidP="00104596">
      <w:pPr>
        <w:rPr>
          <w:sz w:val="20"/>
          <w:szCs w:val="20"/>
          <w:lang w:val="en-US"/>
        </w:rPr>
      </w:pPr>
      <w:r w:rsidRPr="00854698">
        <w:rPr>
          <w:rStyle w:val="pseditboxdisponly1"/>
          <w:rFonts w:ascii="Gill Sans MT" w:hAnsi="Gill Sans MT"/>
          <w:color w:val="auto"/>
          <w:sz w:val="20"/>
          <w:szCs w:val="20"/>
        </w:rPr>
        <w:t>prof. dr. Patrick Neven</w:t>
      </w:r>
    </w:p>
    <w:bookmarkEnd w:id="0"/>
    <w:p w:rsidR="00104596" w:rsidRPr="00854698" w:rsidRDefault="00104596" w:rsidP="00104596">
      <w:pPr>
        <w:rPr>
          <w:lang w:val="en-US"/>
        </w:rPr>
      </w:pPr>
    </w:p>
    <w:p w:rsidR="00104596" w:rsidRPr="00854698" w:rsidRDefault="00104596" w:rsidP="00104596">
      <w:pPr>
        <w:rPr>
          <w:lang w:val="en-US"/>
        </w:rPr>
      </w:pPr>
    </w:p>
    <w:sectPr w:rsidR="00104596" w:rsidRPr="00854698" w:rsidSect="00373B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361" w:bottom="1588" w:left="153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013" w:rsidRDefault="00763013">
      <w:r>
        <w:separator/>
      </w:r>
    </w:p>
  </w:endnote>
  <w:endnote w:type="continuationSeparator" w:id="0">
    <w:p w:rsidR="00763013" w:rsidRDefault="00763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B2" w:rsidRDefault="008364B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63" w:rsidRDefault="00763013" w:rsidP="003E1E63">
    <w:pPr>
      <w:pStyle w:val="Voettekst"/>
      <w:rPr>
        <w:szCs w:val="16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5306060</wp:posOffset>
              </wp:positionH>
              <wp:positionV relativeFrom="paragraph">
                <wp:posOffset>-85090</wp:posOffset>
              </wp:positionV>
              <wp:extent cx="428625" cy="213995"/>
              <wp:effectExtent l="635" t="635" r="0" b="4445"/>
              <wp:wrapNone/>
              <wp:docPr id="4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" cy="213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7225" w:rsidRPr="00243201" w:rsidRDefault="00047225" w:rsidP="00774762">
                          <w:pPr>
                            <w:jc w:val="right"/>
                            <w:rPr>
                              <w:rStyle w:val="Paginanummer"/>
                              <w:sz w:val="18"/>
                              <w:szCs w:val="18"/>
                            </w:rPr>
                          </w:pP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4596">
                            <w:rPr>
                              <w:rStyle w:val="Paginanummer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fldChar w:fldCharType="end"/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t>/</w:t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4596">
                            <w:rPr>
                              <w:rStyle w:val="Paginanummer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243201">
                            <w:rPr>
                              <w:rStyle w:val="Paginanummer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17.8pt;margin-top:-6.7pt;width:33.75pt;height:16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sVrQIAAKk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" filled="f" stroked="f">
              <v:textbox inset="0,0,0,0">
                <w:txbxContent>
                  <w:p w:rsidR="00047225" w:rsidRPr="00243201" w:rsidRDefault="00047225" w:rsidP="00774762">
                    <w:pPr>
                      <w:jc w:val="right"/>
                      <w:rPr>
                        <w:rStyle w:val="Paginanummer"/>
                        <w:sz w:val="18"/>
                        <w:szCs w:val="18"/>
                      </w:rPr>
                    </w:pP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fldChar w:fldCharType="begin"/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instrText xml:space="preserve"> PAGE </w:instrText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fldChar w:fldCharType="separate"/>
                    </w:r>
                    <w:r w:rsidR="00104596">
                      <w:rPr>
                        <w:rStyle w:val="Paginanummer"/>
                        <w:noProof/>
                        <w:sz w:val="18"/>
                        <w:szCs w:val="18"/>
                      </w:rPr>
                      <w:t>3</w:t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fldChar w:fldCharType="end"/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t>/</w:t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fldChar w:fldCharType="begin"/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instrText xml:space="preserve"> NUMPAGES </w:instrText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fldChar w:fldCharType="separate"/>
                    </w:r>
                    <w:r w:rsidR="00104596">
                      <w:rPr>
                        <w:rStyle w:val="Paginanummer"/>
                        <w:noProof/>
                        <w:sz w:val="18"/>
                        <w:szCs w:val="18"/>
                      </w:rPr>
                      <w:t>3</w:t>
                    </w:r>
                    <w:r w:rsidRPr="00243201">
                      <w:rPr>
                        <w:rStyle w:val="Paginanummer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-17780</wp:posOffset>
              </wp:positionH>
              <wp:positionV relativeFrom="paragraph">
                <wp:posOffset>-193675</wp:posOffset>
              </wp:positionV>
              <wp:extent cx="5765800" cy="0"/>
              <wp:effectExtent l="10795" t="6350" r="5080" b="12700"/>
              <wp:wrapNone/>
              <wp:docPr id="3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6888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C969" id="Line 4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4pt,-15.25pt" to="452.6pt,-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" strokecolor="#86888b"/>
          </w:pict>
        </mc:Fallback>
      </mc:AlternateContent>
    </w:r>
    <w:r>
      <w:rPr>
        <w:noProof/>
        <w:lang w:val="nl-BE" w:eastAsia="nl-BE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3384550" cy="3778250"/>
          <wp:effectExtent l="0" t="0" r="0" b="0"/>
          <wp:wrapNone/>
          <wp:docPr id="42" name="Afbeelding 42" descr="wordbottom_algem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wordbottom_algem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4550" cy="377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1E63">
      <w:rPr>
        <w:szCs w:val="16"/>
      </w:rPr>
      <w:t>Tekstlijn 1</w:t>
    </w:r>
  </w:p>
  <w:p w:rsidR="003E1E63" w:rsidRDefault="003E1E63" w:rsidP="003E1E63">
    <w:pPr>
      <w:pStyle w:val="Voettekst"/>
      <w:spacing w:line="240" w:lineRule="auto"/>
      <w:rPr>
        <w:szCs w:val="16"/>
      </w:rPr>
    </w:pPr>
    <w:r>
      <w:rPr>
        <w:szCs w:val="16"/>
      </w:rPr>
      <w:t>Tekstlijn 2</w:t>
    </w:r>
  </w:p>
  <w:p w:rsidR="003E1E63" w:rsidRDefault="003E1E63" w:rsidP="003E1E63">
    <w:pPr>
      <w:pStyle w:val="Voettekst"/>
      <w:spacing w:line="240" w:lineRule="auto"/>
      <w:rPr>
        <w:szCs w:val="16"/>
      </w:rPr>
    </w:pPr>
    <w:r>
      <w:rPr>
        <w:szCs w:val="16"/>
      </w:rPr>
      <w:t>Tekstlijn 3</w:t>
    </w:r>
  </w:p>
  <w:p w:rsidR="003E1E63" w:rsidRPr="003E1E63" w:rsidRDefault="003E1E63" w:rsidP="003E1E63">
    <w:pPr>
      <w:pStyle w:val="Voettekst"/>
      <w:spacing w:line="240" w:lineRule="auto"/>
      <w:rPr>
        <w:szCs w:val="16"/>
      </w:rPr>
    </w:pPr>
    <w:r>
      <w:rPr>
        <w:szCs w:val="16"/>
      </w:rPr>
      <w:t>Tekstlijn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095" w:rsidRPr="003E1E63" w:rsidRDefault="00763013" w:rsidP="008364B2">
    <w:pPr>
      <w:pStyle w:val="Voettekst"/>
      <w:rPr>
        <w:szCs w:val="16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-17780</wp:posOffset>
              </wp:positionH>
              <wp:positionV relativeFrom="paragraph">
                <wp:posOffset>-193675</wp:posOffset>
              </wp:positionV>
              <wp:extent cx="5765800" cy="0"/>
              <wp:effectExtent l="10795" t="6350" r="5080" b="12700"/>
              <wp:wrapNone/>
              <wp:docPr id="1" name="Lin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6888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6D1088" id="Line 5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4pt,-15.25pt" to="452.6pt,-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" strokecolor="#86888b"/>
          </w:pict>
        </mc:Fallback>
      </mc:AlternateContent>
    </w:r>
    <w:r>
      <w:rPr>
        <w:noProof/>
        <w:lang w:val="nl-BE" w:eastAsia="nl-BE"/>
      </w:rPr>
      <w:drawing>
        <wp:anchor distT="0" distB="0" distL="114300" distR="114300" simplePos="0" relativeHeight="251661312" behindDoc="1" locked="1" layoutInCell="1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3384550" cy="3778250"/>
          <wp:effectExtent l="0" t="0" r="0" b="0"/>
          <wp:wrapNone/>
          <wp:docPr id="54" name="Afbeelding 54" descr="wordbottom_algem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wordbottom_algem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4550" cy="377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nl-BE" w:eastAsia="nl-BE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-5080</wp:posOffset>
          </wp:positionH>
          <wp:positionV relativeFrom="page">
            <wp:posOffset>7089775</wp:posOffset>
          </wp:positionV>
          <wp:extent cx="3384550" cy="3778250"/>
          <wp:effectExtent l="0" t="0" r="0" b="0"/>
          <wp:wrapNone/>
          <wp:docPr id="48" name="Afbeelding 48" descr="wordbottom_algem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wordbottom_algeme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4550" cy="377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013" w:rsidRDefault="00763013">
      <w:r>
        <w:separator/>
      </w:r>
    </w:p>
  </w:footnote>
  <w:footnote w:type="continuationSeparator" w:id="0">
    <w:p w:rsidR="00763013" w:rsidRDefault="00763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B2" w:rsidRDefault="008364B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E3" w:rsidRDefault="006976B4" w:rsidP="006976B4">
    <w:pPr>
      <w:pStyle w:val="Voettekst"/>
    </w:pPr>
    <w:r>
      <w:t>Sdlfkjqslmdkfj qsdlmkfjqs klmj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095" w:rsidRDefault="00763013">
    <w:r>
      <w:rPr>
        <w:noProof/>
        <w:lang w:val="nl-BE" w:eastAsia="nl-BE"/>
      </w:rPr>
      <w:drawing>
        <wp:anchor distT="0" distB="540385" distL="114300" distR="114300" simplePos="0" relativeHeight="251658240" behindDoc="0" locked="0" layoutInCell="1" allowOverlap="1">
          <wp:simplePos x="0" y="0"/>
          <wp:positionH relativeFrom="column">
            <wp:posOffset>-972185</wp:posOffset>
          </wp:positionH>
          <wp:positionV relativeFrom="paragraph">
            <wp:posOffset>-251460</wp:posOffset>
          </wp:positionV>
          <wp:extent cx="6699885" cy="1217295"/>
          <wp:effectExtent l="0" t="0" r="0" b="0"/>
          <wp:wrapSquare wrapText="bothSides"/>
          <wp:docPr id="81" name="Afbeelding 81" descr="UZ-logo-sed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1" descr="UZ-logo-sed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9885" cy="1217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90334"/>
    <w:multiLevelType w:val="hybridMultilevel"/>
    <w:tmpl w:val="2D50DC18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57"/>
  <w:doNotShadeFormData/>
  <w:characterSpacingControl w:val="doNotCompress"/>
  <w:hdrShapeDefaults>
    <o:shapedefaults v:ext="edit" spidmax="8193">
      <o:colormru v:ext="edit" colors="#d9dadb,#86888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013"/>
    <w:rsid w:val="000178D9"/>
    <w:rsid w:val="00047225"/>
    <w:rsid w:val="0005082B"/>
    <w:rsid w:val="00067FD0"/>
    <w:rsid w:val="000A3241"/>
    <w:rsid w:val="000B38B9"/>
    <w:rsid w:val="000B4DAA"/>
    <w:rsid w:val="000D100E"/>
    <w:rsid w:val="000D1105"/>
    <w:rsid w:val="000E0F06"/>
    <w:rsid w:val="000E76FE"/>
    <w:rsid w:val="00104596"/>
    <w:rsid w:val="00113E12"/>
    <w:rsid w:val="00117360"/>
    <w:rsid w:val="00120E91"/>
    <w:rsid w:val="00121650"/>
    <w:rsid w:val="00123346"/>
    <w:rsid w:val="00152578"/>
    <w:rsid w:val="00155CA4"/>
    <w:rsid w:val="001746D1"/>
    <w:rsid w:val="00180929"/>
    <w:rsid w:val="00181335"/>
    <w:rsid w:val="00186CC7"/>
    <w:rsid w:val="00187D4C"/>
    <w:rsid w:val="00197768"/>
    <w:rsid w:val="001A70D0"/>
    <w:rsid w:val="001C3CB5"/>
    <w:rsid w:val="001E438C"/>
    <w:rsid w:val="001F06C1"/>
    <w:rsid w:val="001F1F0E"/>
    <w:rsid w:val="00216E9F"/>
    <w:rsid w:val="00220F44"/>
    <w:rsid w:val="00243201"/>
    <w:rsid w:val="00244FC4"/>
    <w:rsid w:val="00252470"/>
    <w:rsid w:val="002666AC"/>
    <w:rsid w:val="002678BD"/>
    <w:rsid w:val="002A22B4"/>
    <w:rsid w:val="002A23E0"/>
    <w:rsid w:val="002B54C0"/>
    <w:rsid w:val="002C572E"/>
    <w:rsid w:val="002E5EE6"/>
    <w:rsid w:val="002E6557"/>
    <w:rsid w:val="00302B59"/>
    <w:rsid w:val="00304C9B"/>
    <w:rsid w:val="00334B68"/>
    <w:rsid w:val="00336DFB"/>
    <w:rsid w:val="00352095"/>
    <w:rsid w:val="003523FC"/>
    <w:rsid w:val="00356D58"/>
    <w:rsid w:val="0036747B"/>
    <w:rsid w:val="00370861"/>
    <w:rsid w:val="00370874"/>
    <w:rsid w:val="00373215"/>
    <w:rsid w:val="00373BE3"/>
    <w:rsid w:val="0037554E"/>
    <w:rsid w:val="00377A2B"/>
    <w:rsid w:val="00383436"/>
    <w:rsid w:val="0039141A"/>
    <w:rsid w:val="003B63E5"/>
    <w:rsid w:val="003D4363"/>
    <w:rsid w:val="003E1E63"/>
    <w:rsid w:val="003F1180"/>
    <w:rsid w:val="00423D35"/>
    <w:rsid w:val="0043295C"/>
    <w:rsid w:val="00433AFD"/>
    <w:rsid w:val="004409F9"/>
    <w:rsid w:val="004426F7"/>
    <w:rsid w:val="00445506"/>
    <w:rsid w:val="004663D4"/>
    <w:rsid w:val="004B3378"/>
    <w:rsid w:val="004F094C"/>
    <w:rsid w:val="00501209"/>
    <w:rsid w:val="0050689E"/>
    <w:rsid w:val="00565739"/>
    <w:rsid w:val="0056637A"/>
    <w:rsid w:val="00573556"/>
    <w:rsid w:val="00586B14"/>
    <w:rsid w:val="00586E57"/>
    <w:rsid w:val="00595F34"/>
    <w:rsid w:val="005A65CA"/>
    <w:rsid w:val="005B29CC"/>
    <w:rsid w:val="005D1E4D"/>
    <w:rsid w:val="005E0353"/>
    <w:rsid w:val="005F2644"/>
    <w:rsid w:val="005F77B0"/>
    <w:rsid w:val="00621C31"/>
    <w:rsid w:val="00630F5D"/>
    <w:rsid w:val="00642BFC"/>
    <w:rsid w:val="006657A4"/>
    <w:rsid w:val="006845A3"/>
    <w:rsid w:val="006957AD"/>
    <w:rsid w:val="006976B4"/>
    <w:rsid w:val="006E22BB"/>
    <w:rsid w:val="006E2EEE"/>
    <w:rsid w:val="006E7B3F"/>
    <w:rsid w:val="007022D7"/>
    <w:rsid w:val="007379B7"/>
    <w:rsid w:val="00740558"/>
    <w:rsid w:val="00760853"/>
    <w:rsid w:val="00763013"/>
    <w:rsid w:val="00774762"/>
    <w:rsid w:val="00792D85"/>
    <w:rsid w:val="007972AF"/>
    <w:rsid w:val="007A1419"/>
    <w:rsid w:val="007A6106"/>
    <w:rsid w:val="007C156C"/>
    <w:rsid w:val="007C28B2"/>
    <w:rsid w:val="007D4E81"/>
    <w:rsid w:val="007D6E50"/>
    <w:rsid w:val="007F21AA"/>
    <w:rsid w:val="007F61A4"/>
    <w:rsid w:val="00820C2A"/>
    <w:rsid w:val="00822DCA"/>
    <w:rsid w:val="00833E4E"/>
    <w:rsid w:val="008364B2"/>
    <w:rsid w:val="00837C11"/>
    <w:rsid w:val="008416EA"/>
    <w:rsid w:val="00854698"/>
    <w:rsid w:val="00861323"/>
    <w:rsid w:val="00876AB1"/>
    <w:rsid w:val="00885D20"/>
    <w:rsid w:val="008944BA"/>
    <w:rsid w:val="00895F85"/>
    <w:rsid w:val="0089745A"/>
    <w:rsid w:val="008C2E62"/>
    <w:rsid w:val="008D4DBE"/>
    <w:rsid w:val="008E14FD"/>
    <w:rsid w:val="00906065"/>
    <w:rsid w:val="00942037"/>
    <w:rsid w:val="00946643"/>
    <w:rsid w:val="00970E02"/>
    <w:rsid w:val="009A4A91"/>
    <w:rsid w:val="009B3A64"/>
    <w:rsid w:val="009E2C3C"/>
    <w:rsid w:val="00A00910"/>
    <w:rsid w:val="00A123C1"/>
    <w:rsid w:val="00A1379F"/>
    <w:rsid w:val="00A24537"/>
    <w:rsid w:val="00A45BB6"/>
    <w:rsid w:val="00A62754"/>
    <w:rsid w:val="00A6667B"/>
    <w:rsid w:val="00A7254D"/>
    <w:rsid w:val="00A726CC"/>
    <w:rsid w:val="00A73B6D"/>
    <w:rsid w:val="00AA09C1"/>
    <w:rsid w:val="00AA0C8D"/>
    <w:rsid w:val="00AA1490"/>
    <w:rsid w:val="00AB11C6"/>
    <w:rsid w:val="00B0742C"/>
    <w:rsid w:val="00B118E6"/>
    <w:rsid w:val="00B20B36"/>
    <w:rsid w:val="00B22617"/>
    <w:rsid w:val="00B53DD2"/>
    <w:rsid w:val="00B9065F"/>
    <w:rsid w:val="00B915F8"/>
    <w:rsid w:val="00B930FE"/>
    <w:rsid w:val="00B950ED"/>
    <w:rsid w:val="00BB0CDA"/>
    <w:rsid w:val="00BD00C8"/>
    <w:rsid w:val="00BD2865"/>
    <w:rsid w:val="00BD39FA"/>
    <w:rsid w:val="00BE5FA1"/>
    <w:rsid w:val="00BE7062"/>
    <w:rsid w:val="00C10EB1"/>
    <w:rsid w:val="00C203C7"/>
    <w:rsid w:val="00C52F66"/>
    <w:rsid w:val="00C644B2"/>
    <w:rsid w:val="00C87BC9"/>
    <w:rsid w:val="00C9549A"/>
    <w:rsid w:val="00CA2321"/>
    <w:rsid w:val="00CB0362"/>
    <w:rsid w:val="00CD1FAA"/>
    <w:rsid w:val="00D16178"/>
    <w:rsid w:val="00D330AB"/>
    <w:rsid w:val="00D6348C"/>
    <w:rsid w:val="00D64C9D"/>
    <w:rsid w:val="00D73292"/>
    <w:rsid w:val="00D93333"/>
    <w:rsid w:val="00DC2443"/>
    <w:rsid w:val="00DD11B2"/>
    <w:rsid w:val="00DE4BB8"/>
    <w:rsid w:val="00DF5A78"/>
    <w:rsid w:val="00DF755C"/>
    <w:rsid w:val="00E220CA"/>
    <w:rsid w:val="00E26306"/>
    <w:rsid w:val="00E27AED"/>
    <w:rsid w:val="00E56563"/>
    <w:rsid w:val="00E82729"/>
    <w:rsid w:val="00E9507E"/>
    <w:rsid w:val="00EC385B"/>
    <w:rsid w:val="00EE6EAB"/>
    <w:rsid w:val="00EF7040"/>
    <w:rsid w:val="00F0357C"/>
    <w:rsid w:val="00F1193F"/>
    <w:rsid w:val="00F11B2D"/>
    <w:rsid w:val="00F401AD"/>
    <w:rsid w:val="00F4096F"/>
    <w:rsid w:val="00F61079"/>
    <w:rsid w:val="00FA608C"/>
    <w:rsid w:val="00FB5ADF"/>
    <w:rsid w:val="00FB7BF4"/>
    <w:rsid w:val="00FC2228"/>
    <w:rsid w:val="00FE1297"/>
    <w:rsid w:val="00FE2D3A"/>
    <w:rsid w:val="00FF0AA9"/>
    <w:rsid w:val="00FF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ru v:ext="edit" colors="#d9dadb,#86888b"/>
    </o:shapedefaults>
    <o:shapelayout v:ext="edit">
      <o:idmap v:ext="edit" data="1"/>
    </o:shapelayout>
  </w:shapeDefaults>
  <w:decimalSymbol w:val=","/>
  <w:listSeparator w:val=";"/>
  <w14:docId w14:val="68C005B8"/>
  <w15:chartTrackingRefBased/>
  <w15:docId w15:val="{7773F13C-F2F8-4E89-9AAE-B5B6D353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52F66"/>
    <w:pPr>
      <w:spacing w:line="264" w:lineRule="auto"/>
    </w:pPr>
    <w:rPr>
      <w:rFonts w:ascii="Gill Sans MT" w:hAnsi="Gill Sans MT"/>
      <w:sz w:val="21"/>
      <w:szCs w:val="24"/>
      <w:lang w:val="nl-NL" w:eastAsia="nl-NL"/>
    </w:rPr>
  </w:style>
  <w:style w:type="paragraph" w:styleId="Kop1">
    <w:name w:val="heading 1"/>
    <w:basedOn w:val="Standaard"/>
    <w:next w:val="Standaard"/>
    <w:qFormat/>
    <w:rsid w:val="00BD39FA"/>
    <w:pPr>
      <w:keepNext/>
      <w:spacing w:before="240" w:after="60"/>
      <w:outlineLvl w:val="0"/>
    </w:pPr>
    <w:rPr>
      <w:rFonts w:cs="Arial"/>
      <w:b/>
      <w:bCs/>
      <w:kern w:val="32"/>
      <w:sz w:val="30"/>
      <w:szCs w:val="32"/>
    </w:rPr>
  </w:style>
  <w:style w:type="paragraph" w:styleId="Kop2">
    <w:name w:val="heading 2"/>
    <w:basedOn w:val="Standaard"/>
    <w:next w:val="Standaard"/>
    <w:qFormat/>
    <w:rsid w:val="00BD39FA"/>
    <w:pPr>
      <w:keepNext/>
      <w:spacing w:after="60"/>
      <w:outlineLvl w:val="1"/>
    </w:pPr>
    <w:rPr>
      <w:rFonts w:cs="Arial"/>
      <w:b/>
      <w:bCs/>
      <w:iCs/>
      <w:sz w:val="24"/>
      <w:szCs w:val="28"/>
    </w:rPr>
  </w:style>
  <w:style w:type="paragraph" w:styleId="Kop3">
    <w:name w:val="heading 3"/>
    <w:basedOn w:val="Standaard"/>
    <w:next w:val="Standaard"/>
    <w:qFormat/>
    <w:rsid w:val="00BD39FA"/>
    <w:pPr>
      <w:keepNext/>
      <w:outlineLvl w:val="2"/>
    </w:pPr>
    <w:rPr>
      <w:rFonts w:cs="Arial"/>
      <w:b/>
      <w:bCs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0B38B9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6976B4"/>
    <w:pPr>
      <w:tabs>
        <w:tab w:val="center" w:pos="4536"/>
        <w:tab w:val="right" w:pos="9072"/>
      </w:tabs>
    </w:pPr>
    <w:rPr>
      <w:color w:val="86888B"/>
      <w:sz w:val="16"/>
    </w:rPr>
  </w:style>
  <w:style w:type="character" w:styleId="Paginanummer">
    <w:name w:val="page number"/>
    <w:rsid w:val="00DE4BB8"/>
    <w:rPr>
      <w:rFonts w:ascii="Gill Sans MT" w:hAnsi="Gill Sans MT"/>
      <w:color w:val="86888B"/>
      <w:sz w:val="19"/>
    </w:rPr>
  </w:style>
  <w:style w:type="character" w:customStyle="1" w:styleId="pseditboxdisponly1">
    <w:name w:val="pseditbox_disponly1"/>
    <w:basedOn w:val="Standaardalinea-lettertype"/>
    <w:rsid w:val="00854698"/>
    <w:rPr>
      <w:rFonts w:ascii="Arial" w:hAnsi="Arial" w:cs="Arial" w:hint="default"/>
      <w:b w:val="0"/>
      <w:bCs w:val="0"/>
      <w:i w:val="0"/>
      <w:iCs w:val="0"/>
      <w:color w:val="515151"/>
      <w:sz w:val="18"/>
      <w:szCs w:val="18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4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uz\Data\Public\huisstijl\algemene%20sjablonen\Werkdocument\werkdoc_geen-benaming_met-sedes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werkdoc_geen-benaming_met-sedes</Template>
  <TotalTime>3</TotalTime>
  <Pages>1</Pages>
  <Words>40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Contact</vt:lpstr>
      <vt:lpstr>Contact</vt:lpstr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Contact</dc:title>
  <dc:subject/>
  <dc:creator>Anja Gilissen</dc:creator>
  <cp:keywords/>
  <cp:lastModifiedBy>Anja Gilissen</cp:lastModifiedBy>
  <cp:revision>3</cp:revision>
  <cp:lastPrinted>2007-07-25T13:30:00Z</cp:lastPrinted>
  <dcterms:created xsi:type="dcterms:W3CDTF">2021-06-16T07:43:00Z</dcterms:created>
  <dcterms:modified xsi:type="dcterms:W3CDTF">2021-06-16T07:46:00Z</dcterms:modified>
</cp:coreProperties>
</file>