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22D" w:rsidRPr="00A4222D" w:rsidRDefault="00A4222D" w:rsidP="00A4222D">
      <w:pPr>
        <w:rPr>
          <w:b/>
        </w:rPr>
      </w:pPr>
      <w:bookmarkStart w:id="0" w:name="_GoBack"/>
      <w:proofErr w:type="gramStart"/>
      <w:r w:rsidRPr="00A4222D">
        <w:rPr>
          <w:b/>
        </w:rPr>
        <w:t>Exploring novel mechanisms of vaccine failure and induction of pulmonary immunity following live attenuated influenza vaccination in HIV-infected individuals: a pilot study.</w:t>
      </w:r>
      <w:proofErr w:type="gramEnd"/>
      <w:r w:rsidRPr="00A4222D">
        <w:rPr>
          <w:b/>
        </w:rPr>
        <w:t xml:space="preserve"> [LAIV]</w:t>
      </w:r>
    </w:p>
    <w:p w:rsidR="00A4222D" w:rsidRPr="00A4222D" w:rsidRDefault="00A4222D" w:rsidP="00A4222D">
      <w:pPr>
        <w:rPr>
          <w:b/>
        </w:rPr>
      </w:pPr>
      <w:r w:rsidRPr="00A4222D">
        <w:rPr>
          <w:b/>
        </w:rPr>
        <w:t>EudraCT Number: 2014-001924-31</w:t>
      </w:r>
    </w:p>
    <w:bookmarkEnd w:id="0"/>
    <w:p w:rsidR="00A4222D" w:rsidRDefault="00A4222D" w:rsidP="00A4222D">
      <w:r>
        <w:t>End Point Title:</w:t>
      </w:r>
    </w:p>
    <w:p w:rsidR="00A4222D" w:rsidRPr="00A4222D" w:rsidRDefault="00A4222D" w:rsidP="00A4222D">
      <w:r w:rsidRPr="00A4222D">
        <w:t xml:space="preserve">Differential gene expression profiles after LAIV in </w:t>
      </w:r>
      <w:proofErr w:type="spellStart"/>
      <w:r w:rsidRPr="00A4222D">
        <w:t>HIVinfected</w:t>
      </w:r>
      <w:proofErr w:type="spellEnd"/>
      <w:r w:rsidRPr="00A4222D">
        <w:t xml:space="preserve"> and </w:t>
      </w:r>
      <w:proofErr w:type="spellStart"/>
      <w:r w:rsidRPr="00A4222D">
        <w:t>HIVuninfected</w:t>
      </w:r>
      <w:proofErr w:type="spellEnd"/>
      <w:r w:rsidRPr="00A4222D">
        <w:t xml:space="preserve"> individuals</w:t>
      </w:r>
    </w:p>
    <w:p w:rsidR="00A4222D" w:rsidRDefault="00A4222D" w:rsidP="00A4222D">
      <w:proofErr w:type="spellStart"/>
      <w:r>
        <w:t>Timerame</w:t>
      </w:r>
      <w:proofErr w:type="spellEnd"/>
      <w:r>
        <w:t>:</w:t>
      </w:r>
    </w:p>
    <w:p w:rsidR="00A4222D" w:rsidRDefault="00A4222D" w:rsidP="00A4222D">
      <w:r w:rsidRPr="002A353D">
        <w:t>Day 3 following administration of the live attenuated influenza vaccination (LAIV). This has been shown to be when peak differential gene expression occurs in healthy adults administered LAIV (</w:t>
      </w:r>
      <w:proofErr w:type="spellStart"/>
      <w:r w:rsidRPr="002A353D">
        <w:t>Nakaya</w:t>
      </w:r>
      <w:proofErr w:type="spellEnd"/>
      <w:r w:rsidRPr="002A353D">
        <w:t xml:space="preserve"> et al, Nature Immunology, 2011).</w:t>
      </w:r>
    </w:p>
    <w:p w:rsidR="00A4222D" w:rsidRDefault="00A4222D" w:rsidP="002A353D">
      <w:r>
        <w:t>Description:</w:t>
      </w:r>
    </w:p>
    <w:p w:rsidR="002A353D" w:rsidRDefault="002A353D" w:rsidP="002A353D">
      <w:r>
        <w:t>We are</w:t>
      </w:r>
      <w:r>
        <w:t xml:space="preserve"> unable to enter data for the endpoint ‘</w:t>
      </w:r>
      <w:r w:rsidRPr="002A353D">
        <w:t xml:space="preserve">Differential gene expression profiles after LAIV in </w:t>
      </w:r>
      <w:proofErr w:type="spellStart"/>
      <w:r w:rsidRPr="002A353D">
        <w:t>HIVinfected</w:t>
      </w:r>
      <w:proofErr w:type="spellEnd"/>
      <w:r w:rsidRPr="002A353D">
        <w:t xml:space="preserve"> and </w:t>
      </w:r>
      <w:proofErr w:type="spellStart"/>
      <w:r w:rsidRPr="002A353D">
        <w:t>HIVuninfected</w:t>
      </w:r>
      <w:proofErr w:type="spellEnd"/>
      <w:r w:rsidRPr="002A353D">
        <w:t xml:space="preserve"> individuals</w:t>
      </w:r>
      <w:r>
        <w:t xml:space="preserve">’. This </w:t>
      </w:r>
      <w:r w:rsidR="00A4222D">
        <w:t xml:space="preserve">is because there are </w:t>
      </w:r>
      <w:r w:rsidR="00A4222D">
        <w:rPr>
          <w:color w:val="000000"/>
        </w:rPr>
        <w:t>gene expression</w:t>
      </w:r>
      <w:r w:rsidR="00A4222D">
        <w:rPr>
          <w:color w:val="000000"/>
        </w:rPr>
        <w:t>s</w:t>
      </w:r>
      <w:r w:rsidR="00A4222D">
        <w:rPr>
          <w:color w:val="000000"/>
        </w:rPr>
        <w:t xml:space="preserve"> of 18000+ genes at day</w:t>
      </w:r>
      <w:r w:rsidR="00A4222D">
        <w:rPr>
          <w:color w:val="000000"/>
        </w:rPr>
        <w:t xml:space="preserve"> 0 and day 3 in each individual; we are unable to reduce this data. We therefore provide </w:t>
      </w:r>
      <w:r w:rsidR="00A4222D">
        <w:rPr>
          <w:color w:val="000000"/>
        </w:rPr>
        <w:t xml:space="preserve">a </w:t>
      </w:r>
      <w:proofErr w:type="spellStart"/>
      <w:r w:rsidR="00A4222D">
        <w:rPr>
          <w:color w:val="000000"/>
        </w:rPr>
        <w:t>heatmap</w:t>
      </w:r>
      <w:proofErr w:type="spellEnd"/>
      <w:r w:rsidR="00A4222D">
        <w:rPr>
          <w:color w:val="000000"/>
        </w:rPr>
        <w:t xml:space="preserve"> of different molecular pathways coded by group</w:t>
      </w:r>
      <w:r w:rsidR="00A4222D">
        <w:rPr>
          <w:color w:val="000000"/>
        </w:rPr>
        <w:t>.</w:t>
      </w:r>
    </w:p>
    <w:p w:rsidR="002A353D" w:rsidRDefault="00A4222D" w:rsidP="002A353D">
      <w:proofErr w:type="spellStart"/>
      <w:r>
        <w:t>Heatmap</w:t>
      </w:r>
      <w:proofErr w:type="spellEnd"/>
      <w:r>
        <w:t>:</w:t>
      </w:r>
    </w:p>
    <w:p w:rsidR="002A353D" w:rsidRDefault="00A4222D" w:rsidP="002A353D">
      <w:r>
        <w:rPr>
          <w:noProof/>
          <w:lang w:eastAsia="en-GB"/>
        </w:rPr>
        <mc:AlternateContent>
          <mc:Choice Requires="wpc">
            <w:drawing>
              <wp:inline distT="0" distB="0" distL="0" distR="0">
                <wp:extent cx="5734050" cy="2886075"/>
                <wp:effectExtent l="0" t="0" r="0" b="9525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rightnessContrast bright="29000" contrast="-3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4050" cy="288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id="Canvas 4" o:spid="_x0000_s1026" editas="canvas" style="width:451.5pt;height:227.25pt;mso-position-horizontal-relative:char;mso-position-vertical-relative:line" coordsize="57340,28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340;height:28860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57340;height:28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zBDQXEAAAA2gAAAA8AAABkcnMvZG93bnJldi54bWxEj0FrwkAUhO8F/8PyhN7qxgpSoquIaAn0&#10;UIw51Nsz+0yC2bchu43b/npXKPQ4zMw3zHIdTCsG6l1jWcF0koAgLq1uuFJQHPcvbyCcR9bYWiYF&#10;P+RgvRo9LTHV9sYHGnJfiQhhl6KC2vsuldKVNRl0E9sRR+9ie4M+yr6SusdbhJtWvibJXBpsOC7U&#10;2NG2pvKafxsF78PXMfzq0xByXcw+s+K8y7MPpZ7HYbMA4Sn4//BfO9MKZvC4Em+AXN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zBDQXEAAAA2gAAAA8AAAAAAAAAAAAAAAAA&#10;nwIAAGRycy9kb3ducmV2LnhtbFBLBQYAAAAABAAEAPcAAACQAwAAAAA=&#10;">
                  <v:imagedata r:id="rId7" o:title=""/>
                </v:shape>
                <w10:anchorlock/>
              </v:group>
            </w:pict>
          </mc:Fallback>
        </mc:AlternateContent>
      </w:r>
    </w:p>
    <w:p w:rsidR="002A353D" w:rsidRDefault="002A353D" w:rsidP="002A353D"/>
    <w:p w:rsidR="002A353D" w:rsidRDefault="002A353D" w:rsidP="002A353D"/>
    <w:p w:rsidR="002A353D" w:rsidRDefault="002A353D" w:rsidP="002A353D"/>
    <w:sectPr w:rsidR="002A35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53D"/>
    <w:rsid w:val="002A353D"/>
    <w:rsid w:val="00713D3C"/>
    <w:rsid w:val="00A4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2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2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2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2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A1F5FCDB</Template>
  <TotalTime>23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Teaching Hospital NHS Foundation Trust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Card, Aimee (Research)</dc:creator>
  <cp:lastModifiedBy>Card, Aimee (Research)</cp:lastModifiedBy>
  <cp:revision>1</cp:revision>
  <dcterms:created xsi:type="dcterms:W3CDTF">2019-11-07T12:03:00Z</dcterms:created>
  <dcterms:modified xsi:type="dcterms:W3CDTF">2019-11-07T12:26:00Z</dcterms:modified>
</cp:coreProperties>
</file>